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272" w:tblpY="351"/>
        <w:tblW w:w="11110" w:type="dxa"/>
        <w:tblLook w:val="04A0" w:firstRow="1" w:lastRow="0" w:firstColumn="1" w:lastColumn="0" w:noHBand="0" w:noVBand="1"/>
      </w:tblPr>
      <w:tblGrid>
        <w:gridCol w:w="535"/>
        <w:gridCol w:w="10118"/>
        <w:gridCol w:w="457"/>
      </w:tblGrid>
      <w:tr w:rsidR="001941D5" w:rsidTr="001E10A2">
        <w:trPr>
          <w:trHeight w:val="512"/>
        </w:trPr>
        <w:tc>
          <w:tcPr>
            <w:tcW w:w="11110" w:type="dxa"/>
            <w:gridSpan w:val="3"/>
            <w:shd w:val="clear" w:color="auto" w:fill="F2F2F2" w:themeFill="background1" w:themeFillShade="F2"/>
          </w:tcPr>
          <w:p w:rsidR="001941D5" w:rsidRPr="00CE2FE5" w:rsidRDefault="001941D5" w:rsidP="001E10A2">
            <w:pPr>
              <w:rPr>
                <w:b/>
                <w:sz w:val="28"/>
                <w:szCs w:val="28"/>
              </w:rPr>
            </w:pPr>
            <w:r w:rsidRPr="00CE2FE5">
              <w:rPr>
                <w:b/>
                <w:sz w:val="28"/>
                <w:szCs w:val="28"/>
              </w:rPr>
              <w:t>YEAR 1 MENTAL MATHS</w:t>
            </w:r>
          </w:p>
        </w:tc>
      </w:tr>
      <w:tr w:rsidR="001941D5" w:rsidTr="001E10A2">
        <w:trPr>
          <w:trHeight w:val="423"/>
        </w:trPr>
        <w:tc>
          <w:tcPr>
            <w:tcW w:w="11110" w:type="dxa"/>
            <w:gridSpan w:val="3"/>
            <w:shd w:val="clear" w:color="auto" w:fill="auto"/>
          </w:tcPr>
          <w:p w:rsidR="001941D5" w:rsidRPr="00CE2FE5" w:rsidRDefault="001941D5" w:rsidP="001E10A2">
            <w:pPr>
              <w:rPr>
                <w:b/>
                <w:sz w:val="28"/>
                <w:szCs w:val="28"/>
              </w:rPr>
            </w:pPr>
            <w:r w:rsidRPr="00CE2FE5">
              <w:rPr>
                <w:b/>
                <w:sz w:val="28"/>
                <w:szCs w:val="28"/>
              </w:rPr>
              <w:t>ADDITION &amp; SUBTRACTION</w:t>
            </w:r>
          </w:p>
        </w:tc>
      </w:tr>
      <w:tr w:rsidR="001941D5" w:rsidTr="001E10A2">
        <w:trPr>
          <w:trHeight w:val="423"/>
        </w:trPr>
        <w:tc>
          <w:tcPr>
            <w:tcW w:w="11110" w:type="dxa"/>
            <w:gridSpan w:val="3"/>
            <w:shd w:val="clear" w:color="auto" w:fill="EEECE1" w:themeFill="background2"/>
          </w:tcPr>
          <w:p w:rsidR="001941D5" w:rsidRPr="00CE2FE5" w:rsidRDefault="001941D5" w:rsidP="001E10A2">
            <w:pPr>
              <w:rPr>
                <w:b/>
                <w:sz w:val="28"/>
                <w:szCs w:val="28"/>
              </w:rPr>
            </w:pPr>
          </w:p>
        </w:tc>
      </w:tr>
      <w:tr w:rsidR="001941D5" w:rsidTr="001E10A2">
        <w:trPr>
          <w:trHeight w:val="492"/>
        </w:trPr>
        <w:tc>
          <w:tcPr>
            <w:tcW w:w="11110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1941D5" w:rsidRPr="00CE2FE5" w:rsidRDefault="001941D5" w:rsidP="001E10A2">
            <w:pPr>
              <w:jc w:val="center"/>
              <w:rPr>
                <w:b/>
                <w:sz w:val="28"/>
                <w:szCs w:val="28"/>
              </w:rPr>
            </w:pPr>
            <w:r w:rsidRPr="00CE2FE5">
              <w:rPr>
                <w:b/>
                <w:sz w:val="28"/>
                <w:szCs w:val="28"/>
              </w:rPr>
              <w:t>RECALL</w:t>
            </w:r>
          </w:p>
        </w:tc>
      </w:tr>
      <w:tr w:rsidR="001941D5" w:rsidTr="001E10A2">
        <w:trPr>
          <w:trHeight w:val="337"/>
        </w:trPr>
        <w:tc>
          <w:tcPr>
            <w:tcW w:w="535" w:type="dxa"/>
          </w:tcPr>
          <w:p w:rsidR="001941D5" w:rsidRDefault="00795953" w:rsidP="001E10A2">
            <w:r>
              <w:t>1</w:t>
            </w:r>
          </w:p>
        </w:tc>
        <w:tc>
          <w:tcPr>
            <w:tcW w:w="10118" w:type="dxa"/>
          </w:tcPr>
          <w:p w:rsidR="001941D5" w:rsidRDefault="002C36A2" w:rsidP="001E10A2">
            <w:r>
              <w:t>Number pairs with a total of 10, e.g. 3 + 7, or what to add to a single-digit number to make 10, e.g. 3 +</w:t>
            </w:r>
            <w:r>
              <w:sym w:font="Symbol" w:char="F0A8"/>
            </w:r>
            <w:r>
              <w:t>= 10</w:t>
            </w:r>
          </w:p>
        </w:tc>
        <w:tc>
          <w:tcPr>
            <w:tcW w:w="457" w:type="dxa"/>
          </w:tcPr>
          <w:p w:rsidR="001941D5" w:rsidRDefault="001941D5" w:rsidP="001E10A2"/>
        </w:tc>
      </w:tr>
      <w:tr w:rsidR="001941D5" w:rsidTr="001E10A2">
        <w:trPr>
          <w:trHeight w:val="337"/>
        </w:trPr>
        <w:tc>
          <w:tcPr>
            <w:tcW w:w="535" w:type="dxa"/>
          </w:tcPr>
          <w:p w:rsidR="001941D5" w:rsidRDefault="00795953" w:rsidP="001E10A2">
            <w:r>
              <w:t>2</w:t>
            </w:r>
          </w:p>
        </w:tc>
        <w:tc>
          <w:tcPr>
            <w:tcW w:w="10118" w:type="dxa"/>
          </w:tcPr>
          <w:p w:rsidR="001941D5" w:rsidRDefault="002C36A2" w:rsidP="001E10A2">
            <w:r>
              <w:t>Addition facts for totals to at least 5, e.g. 2 + 3, 4 + 3</w:t>
            </w:r>
          </w:p>
        </w:tc>
        <w:tc>
          <w:tcPr>
            <w:tcW w:w="457" w:type="dxa"/>
          </w:tcPr>
          <w:p w:rsidR="001941D5" w:rsidRDefault="001941D5" w:rsidP="001E10A2"/>
        </w:tc>
      </w:tr>
      <w:tr w:rsidR="001941D5" w:rsidTr="001E10A2">
        <w:trPr>
          <w:trHeight w:val="337"/>
        </w:trPr>
        <w:tc>
          <w:tcPr>
            <w:tcW w:w="535" w:type="dxa"/>
          </w:tcPr>
          <w:p w:rsidR="001941D5" w:rsidRDefault="00795953" w:rsidP="001E10A2">
            <w:r>
              <w:t>3</w:t>
            </w:r>
          </w:p>
        </w:tc>
        <w:tc>
          <w:tcPr>
            <w:tcW w:w="10118" w:type="dxa"/>
          </w:tcPr>
          <w:p w:rsidR="001941D5" w:rsidRDefault="002C36A2" w:rsidP="001E10A2">
            <w:r>
              <w:t>Addition doubles for all numbers to at least 10, e.g. 8 + 8</w:t>
            </w:r>
          </w:p>
        </w:tc>
        <w:tc>
          <w:tcPr>
            <w:tcW w:w="457" w:type="dxa"/>
          </w:tcPr>
          <w:p w:rsidR="001941D5" w:rsidRDefault="001941D5" w:rsidP="001E10A2"/>
        </w:tc>
      </w:tr>
      <w:tr w:rsidR="001941D5" w:rsidTr="001E10A2">
        <w:trPr>
          <w:trHeight w:val="423"/>
        </w:trPr>
        <w:tc>
          <w:tcPr>
            <w:tcW w:w="11110" w:type="dxa"/>
            <w:gridSpan w:val="3"/>
            <w:shd w:val="clear" w:color="auto" w:fill="F2F2F2" w:themeFill="background1" w:themeFillShade="F2"/>
          </w:tcPr>
          <w:p w:rsidR="001941D5" w:rsidRPr="00435B90" w:rsidRDefault="001941D5" w:rsidP="001E10A2">
            <w:pPr>
              <w:jc w:val="center"/>
              <w:rPr>
                <w:b/>
                <w:sz w:val="36"/>
              </w:rPr>
            </w:pPr>
            <w:r w:rsidRPr="00CE2FE5">
              <w:rPr>
                <w:b/>
                <w:sz w:val="28"/>
              </w:rPr>
              <w:t>MENTAL CALCULATION</w:t>
            </w:r>
          </w:p>
        </w:tc>
      </w:tr>
      <w:tr w:rsidR="002C36A2" w:rsidTr="001E10A2">
        <w:trPr>
          <w:trHeight w:val="363"/>
        </w:trPr>
        <w:tc>
          <w:tcPr>
            <w:tcW w:w="535" w:type="dxa"/>
          </w:tcPr>
          <w:p w:rsidR="002C36A2" w:rsidRDefault="00795953" w:rsidP="001E10A2">
            <w:r>
              <w:t>4</w:t>
            </w:r>
          </w:p>
        </w:tc>
        <w:tc>
          <w:tcPr>
            <w:tcW w:w="10118" w:type="dxa"/>
          </w:tcPr>
          <w:p w:rsidR="002C36A2" w:rsidRDefault="002C36A2" w:rsidP="001E10A2">
            <w:r>
              <w:t>Add or subtract a pair of single-digit numbers, e.g. 4 + 5,  8 – 3</w:t>
            </w:r>
          </w:p>
        </w:tc>
        <w:tc>
          <w:tcPr>
            <w:tcW w:w="457" w:type="dxa"/>
          </w:tcPr>
          <w:p w:rsidR="002C36A2" w:rsidRDefault="002C36A2" w:rsidP="001E10A2"/>
        </w:tc>
      </w:tr>
      <w:tr w:rsidR="002C36A2" w:rsidTr="001E10A2">
        <w:trPr>
          <w:trHeight w:val="337"/>
        </w:trPr>
        <w:tc>
          <w:tcPr>
            <w:tcW w:w="535" w:type="dxa"/>
          </w:tcPr>
          <w:p w:rsidR="002C36A2" w:rsidRDefault="00795953" w:rsidP="001E10A2">
            <w:r>
              <w:t>5</w:t>
            </w:r>
          </w:p>
        </w:tc>
        <w:tc>
          <w:tcPr>
            <w:tcW w:w="10118" w:type="dxa"/>
          </w:tcPr>
          <w:p w:rsidR="002C36A2" w:rsidRDefault="002C36A2" w:rsidP="001E10A2">
            <w:r>
              <w:t>Add or subtract a single-digit number to or from a teens number, e.g. 13 + 5, 17 – 3</w:t>
            </w:r>
          </w:p>
        </w:tc>
        <w:tc>
          <w:tcPr>
            <w:tcW w:w="457" w:type="dxa"/>
          </w:tcPr>
          <w:p w:rsidR="002C36A2" w:rsidRDefault="002C36A2" w:rsidP="001E10A2"/>
        </w:tc>
      </w:tr>
      <w:tr w:rsidR="002C36A2" w:rsidTr="001E10A2">
        <w:trPr>
          <w:trHeight w:val="329"/>
        </w:trPr>
        <w:tc>
          <w:tcPr>
            <w:tcW w:w="535" w:type="dxa"/>
          </w:tcPr>
          <w:p w:rsidR="002C36A2" w:rsidRDefault="00795953" w:rsidP="001E10A2">
            <w:r>
              <w:t>6</w:t>
            </w:r>
          </w:p>
        </w:tc>
        <w:tc>
          <w:tcPr>
            <w:tcW w:w="10118" w:type="dxa"/>
          </w:tcPr>
          <w:p w:rsidR="002C36A2" w:rsidRDefault="002C36A2" w:rsidP="001E10A2">
            <w:r>
              <w:t>Add or subtract a single-digit to or from 10, and add a multiple of 10 to a single-digit number, e.g. 10 + 7, 7 + 30</w:t>
            </w:r>
          </w:p>
        </w:tc>
        <w:tc>
          <w:tcPr>
            <w:tcW w:w="457" w:type="dxa"/>
          </w:tcPr>
          <w:p w:rsidR="002C36A2" w:rsidRDefault="002C36A2" w:rsidP="001E10A2"/>
        </w:tc>
      </w:tr>
      <w:tr w:rsidR="002C36A2" w:rsidTr="001E10A2">
        <w:trPr>
          <w:trHeight w:val="337"/>
        </w:trPr>
        <w:tc>
          <w:tcPr>
            <w:tcW w:w="535" w:type="dxa"/>
          </w:tcPr>
          <w:p w:rsidR="002C36A2" w:rsidRDefault="00795953" w:rsidP="001E10A2">
            <w:r>
              <w:t>7</w:t>
            </w:r>
          </w:p>
        </w:tc>
        <w:tc>
          <w:tcPr>
            <w:tcW w:w="10118" w:type="dxa"/>
          </w:tcPr>
          <w:p w:rsidR="002C36A2" w:rsidRDefault="002C36A2" w:rsidP="001E10A2">
            <w:r>
              <w:t>A</w:t>
            </w:r>
            <w:r w:rsidRPr="00371B3A">
              <w:t>dd near doubles, e.g. 6 + 7</w:t>
            </w:r>
          </w:p>
        </w:tc>
        <w:tc>
          <w:tcPr>
            <w:tcW w:w="457" w:type="dxa"/>
          </w:tcPr>
          <w:p w:rsidR="002C36A2" w:rsidRDefault="002C36A2" w:rsidP="001E10A2"/>
        </w:tc>
      </w:tr>
      <w:tr w:rsidR="002C36A2" w:rsidTr="001E10A2">
        <w:trPr>
          <w:trHeight w:val="389"/>
        </w:trPr>
        <w:tc>
          <w:tcPr>
            <w:tcW w:w="11110" w:type="dxa"/>
            <w:gridSpan w:val="3"/>
            <w:shd w:val="clear" w:color="auto" w:fill="F2F2F2" w:themeFill="background1" w:themeFillShade="F2"/>
          </w:tcPr>
          <w:p w:rsidR="002C36A2" w:rsidRPr="00CE2FE5" w:rsidRDefault="002C36A2" w:rsidP="001E10A2">
            <w:pPr>
              <w:jc w:val="center"/>
              <w:rPr>
                <w:b/>
                <w:sz w:val="28"/>
              </w:rPr>
            </w:pPr>
            <w:r w:rsidRPr="00CE2FE5">
              <w:rPr>
                <w:b/>
                <w:sz w:val="28"/>
              </w:rPr>
              <w:t>MENTAL METHODS OR STRATEGIES</w:t>
            </w: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Pr="00435B90" w:rsidRDefault="00795953" w:rsidP="001E10A2">
            <w:r>
              <w:t>8</w:t>
            </w:r>
          </w:p>
        </w:tc>
        <w:tc>
          <w:tcPr>
            <w:tcW w:w="10118" w:type="dxa"/>
            <w:shd w:val="clear" w:color="auto" w:fill="auto"/>
          </w:tcPr>
          <w:p w:rsidR="002C36A2" w:rsidRPr="00435B90" w:rsidRDefault="002C36A2" w:rsidP="001E10A2">
            <w:r>
              <w:t>Re-order numbers when adding, e.g. put the larger number first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Pr="00435B90" w:rsidRDefault="00795953" w:rsidP="001E10A2">
            <w:pPr>
              <w:jc w:val="center"/>
            </w:pPr>
            <w:r>
              <w:t>9</w:t>
            </w:r>
          </w:p>
        </w:tc>
        <w:tc>
          <w:tcPr>
            <w:tcW w:w="10118" w:type="dxa"/>
            <w:shd w:val="clear" w:color="auto" w:fill="auto"/>
          </w:tcPr>
          <w:p w:rsidR="002C36A2" w:rsidRPr="00435B90" w:rsidRDefault="002C36A2" w:rsidP="001E10A2">
            <w:r>
              <w:t>Count on or back in ones, twos or tens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Pr="00435B90" w:rsidRDefault="00795953" w:rsidP="001E10A2">
            <w:pPr>
              <w:jc w:val="center"/>
            </w:pPr>
            <w:r>
              <w:t>10</w:t>
            </w:r>
          </w:p>
        </w:tc>
        <w:tc>
          <w:tcPr>
            <w:tcW w:w="10118" w:type="dxa"/>
            <w:shd w:val="clear" w:color="auto" w:fill="auto"/>
          </w:tcPr>
          <w:p w:rsidR="002C36A2" w:rsidRPr="00435B90" w:rsidRDefault="002C36A2" w:rsidP="001E10A2">
            <w:r>
              <w:t>Partition small numbers, e.g.8 + 3 = 8 + 2 + 1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Pr="00435B90" w:rsidRDefault="00795953" w:rsidP="001E10A2">
            <w:pPr>
              <w:jc w:val="center"/>
            </w:pPr>
            <w:r>
              <w:t>11</w:t>
            </w:r>
          </w:p>
        </w:tc>
        <w:tc>
          <w:tcPr>
            <w:tcW w:w="10118" w:type="dxa"/>
            <w:shd w:val="clear" w:color="auto" w:fill="auto"/>
          </w:tcPr>
          <w:p w:rsidR="002C36A2" w:rsidRPr="00435B90" w:rsidRDefault="002C36A2" w:rsidP="001E10A2">
            <w:r>
              <w:t>Partition and combine tens and one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Pr="00435B90" w:rsidRDefault="00795953" w:rsidP="001E10A2">
            <w:pPr>
              <w:jc w:val="center"/>
            </w:pPr>
            <w:r>
              <w:t>12</w:t>
            </w:r>
          </w:p>
        </w:tc>
        <w:tc>
          <w:tcPr>
            <w:tcW w:w="10118" w:type="dxa"/>
            <w:shd w:val="clear" w:color="auto" w:fill="auto"/>
          </w:tcPr>
          <w:p w:rsidR="002C36A2" w:rsidRPr="00435B90" w:rsidRDefault="002C36A2" w:rsidP="001E10A2">
            <w:r>
              <w:t>Partition: double and adjust, e.g. 5 + 6 = 5 + 5 + 1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  <w:tr w:rsidR="002C36A2" w:rsidTr="001E10A2">
        <w:trPr>
          <w:trHeight w:val="389"/>
        </w:trPr>
        <w:tc>
          <w:tcPr>
            <w:tcW w:w="11110" w:type="dxa"/>
            <w:gridSpan w:val="3"/>
            <w:shd w:val="clear" w:color="auto" w:fill="F2F2F2" w:themeFill="background1" w:themeFillShade="F2"/>
          </w:tcPr>
          <w:p w:rsidR="002C36A2" w:rsidRPr="00CE2FE5" w:rsidRDefault="002C36A2" w:rsidP="001E10A2">
            <w:pPr>
              <w:jc w:val="center"/>
              <w:rPr>
                <w:sz w:val="28"/>
                <w:szCs w:val="28"/>
              </w:rPr>
            </w:pPr>
          </w:p>
        </w:tc>
      </w:tr>
      <w:tr w:rsidR="002C36A2" w:rsidTr="001E10A2">
        <w:trPr>
          <w:trHeight w:val="389"/>
        </w:trPr>
        <w:tc>
          <w:tcPr>
            <w:tcW w:w="11110" w:type="dxa"/>
            <w:gridSpan w:val="3"/>
            <w:shd w:val="clear" w:color="auto" w:fill="auto"/>
          </w:tcPr>
          <w:p w:rsidR="002C36A2" w:rsidRPr="00CE2FE5" w:rsidRDefault="002C36A2" w:rsidP="001E10A2">
            <w:pPr>
              <w:rPr>
                <w:b/>
                <w:sz w:val="28"/>
                <w:szCs w:val="28"/>
              </w:rPr>
            </w:pPr>
            <w:r w:rsidRPr="00CE2FE5">
              <w:rPr>
                <w:b/>
                <w:sz w:val="28"/>
                <w:szCs w:val="28"/>
              </w:rPr>
              <w:t>MULTIPLICATION &amp; DIVISION</w:t>
            </w:r>
          </w:p>
        </w:tc>
      </w:tr>
      <w:tr w:rsidR="002C36A2" w:rsidTr="001E10A2">
        <w:trPr>
          <w:trHeight w:val="389"/>
        </w:trPr>
        <w:tc>
          <w:tcPr>
            <w:tcW w:w="11110" w:type="dxa"/>
            <w:gridSpan w:val="3"/>
            <w:shd w:val="clear" w:color="auto" w:fill="F2F2F2" w:themeFill="background1" w:themeFillShade="F2"/>
          </w:tcPr>
          <w:p w:rsidR="002C36A2" w:rsidRPr="00CE2FE5" w:rsidRDefault="002C36A2" w:rsidP="001E10A2">
            <w:pPr>
              <w:jc w:val="center"/>
              <w:rPr>
                <w:b/>
                <w:sz w:val="28"/>
                <w:szCs w:val="28"/>
              </w:rPr>
            </w:pPr>
            <w:r w:rsidRPr="00CE2FE5">
              <w:rPr>
                <w:b/>
                <w:sz w:val="28"/>
                <w:szCs w:val="28"/>
              </w:rPr>
              <w:t>RECALL</w:t>
            </w: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Pr="00435B90" w:rsidRDefault="00795953" w:rsidP="001E10A2">
            <w:pPr>
              <w:jc w:val="center"/>
            </w:pPr>
            <w:r>
              <w:t>13</w:t>
            </w:r>
          </w:p>
        </w:tc>
        <w:tc>
          <w:tcPr>
            <w:tcW w:w="10118" w:type="dxa"/>
            <w:shd w:val="clear" w:color="auto" w:fill="auto"/>
          </w:tcPr>
          <w:p w:rsidR="002C36A2" w:rsidRDefault="002C36A2" w:rsidP="001E10A2">
            <w:r>
              <w:t>Doubles   of all numbers to 10, e.g. double 6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Pr="00435B90" w:rsidRDefault="00795953" w:rsidP="001E10A2">
            <w:pPr>
              <w:jc w:val="center"/>
            </w:pPr>
            <w:r>
              <w:t>14</w:t>
            </w:r>
          </w:p>
        </w:tc>
        <w:tc>
          <w:tcPr>
            <w:tcW w:w="10118" w:type="dxa"/>
            <w:shd w:val="clear" w:color="auto" w:fill="auto"/>
          </w:tcPr>
          <w:p w:rsidR="002C36A2" w:rsidRDefault="002C36A2" w:rsidP="001E10A2">
            <w:r>
              <w:t>O</w:t>
            </w:r>
            <w:r w:rsidRPr="00371B3A">
              <w:t>dd and even numbers to 20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  <w:tr w:rsidR="002C36A2" w:rsidTr="001E10A2">
        <w:trPr>
          <w:trHeight w:val="389"/>
        </w:trPr>
        <w:tc>
          <w:tcPr>
            <w:tcW w:w="11110" w:type="dxa"/>
            <w:gridSpan w:val="3"/>
            <w:shd w:val="clear" w:color="auto" w:fill="F2F2F2" w:themeFill="background1" w:themeFillShade="F2"/>
          </w:tcPr>
          <w:p w:rsidR="002C36A2" w:rsidRPr="001C798B" w:rsidRDefault="002C36A2" w:rsidP="001E10A2">
            <w:pPr>
              <w:jc w:val="center"/>
              <w:rPr>
                <w:b/>
              </w:rPr>
            </w:pPr>
            <w:r w:rsidRPr="00CE2FE5">
              <w:rPr>
                <w:b/>
                <w:sz w:val="28"/>
              </w:rPr>
              <w:t>MENTAL CALCULATION</w:t>
            </w: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Default="00795953" w:rsidP="001E10A2">
            <w:pPr>
              <w:jc w:val="center"/>
            </w:pPr>
            <w:r>
              <w:t>15</w:t>
            </w:r>
          </w:p>
        </w:tc>
        <w:tc>
          <w:tcPr>
            <w:tcW w:w="10118" w:type="dxa"/>
            <w:shd w:val="clear" w:color="auto" w:fill="auto"/>
          </w:tcPr>
          <w:p w:rsidR="002C36A2" w:rsidRDefault="002C36A2" w:rsidP="001E10A2">
            <w:r>
              <w:t>Count on from and back to zero in ones, twos, fives or tens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  <w:tr w:rsidR="002C36A2" w:rsidTr="001E10A2">
        <w:trPr>
          <w:trHeight w:val="389"/>
        </w:trPr>
        <w:tc>
          <w:tcPr>
            <w:tcW w:w="11110" w:type="dxa"/>
            <w:gridSpan w:val="3"/>
            <w:shd w:val="clear" w:color="auto" w:fill="F2F2F2" w:themeFill="background1" w:themeFillShade="F2"/>
          </w:tcPr>
          <w:p w:rsidR="002C36A2" w:rsidRPr="00435B90" w:rsidRDefault="002C36A2" w:rsidP="001E10A2">
            <w:pPr>
              <w:jc w:val="center"/>
            </w:pPr>
            <w:r w:rsidRPr="00CE2FE5">
              <w:rPr>
                <w:b/>
                <w:sz w:val="28"/>
              </w:rPr>
              <w:t>MENTAL METHODS OR STRATEGIES</w:t>
            </w:r>
          </w:p>
        </w:tc>
      </w:tr>
      <w:tr w:rsidR="002C36A2" w:rsidTr="001E10A2">
        <w:trPr>
          <w:trHeight w:val="389"/>
        </w:trPr>
        <w:tc>
          <w:tcPr>
            <w:tcW w:w="535" w:type="dxa"/>
            <w:shd w:val="clear" w:color="auto" w:fill="auto"/>
          </w:tcPr>
          <w:p w:rsidR="002C36A2" w:rsidRDefault="00795953" w:rsidP="001E10A2">
            <w:pPr>
              <w:jc w:val="center"/>
            </w:pPr>
            <w:r>
              <w:t>16</w:t>
            </w:r>
          </w:p>
        </w:tc>
        <w:tc>
          <w:tcPr>
            <w:tcW w:w="10118" w:type="dxa"/>
            <w:shd w:val="clear" w:color="auto" w:fill="auto"/>
          </w:tcPr>
          <w:p w:rsidR="002C36A2" w:rsidRDefault="002C36A2" w:rsidP="001E10A2">
            <w:r>
              <w:t>Use patterns of last digits, e.g. 0 and 5 when counting in fives</w:t>
            </w:r>
          </w:p>
        </w:tc>
        <w:tc>
          <w:tcPr>
            <w:tcW w:w="457" w:type="dxa"/>
            <w:shd w:val="clear" w:color="auto" w:fill="auto"/>
          </w:tcPr>
          <w:p w:rsidR="002C36A2" w:rsidRPr="00435B90" w:rsidRDefault="002C36A2" w:rsidP="001E10A2">
            <w:pPr>
              <w:jc w:val="center"/>
            </w:pPr>
          </w:p>
        </w:tc>
      </w:tr>
    </w:tbl>
    <w:p w:rsidR="004C6C82" w:rsidRDefault="004C6C82"/>
    <w:p w:rsidR="001941D5" w:rsidRDefault="001941D5"/>
    <w:p w:rsidR="001941D5" w:rsidRDefault="001941D5"/>
    <w:p w:rsidR="001941D5" w:rsidRDefault="001941D5"/>
    <w:p w:rsidR="001941D5" w:rsidRDefault="001941D5"/>
    <w:p w:rsidR="001941D5" w:rsidRDefault="001941D5"/>
    <w:p w:rsidR="001941D5" w:rsidRDefault="001941D5"/>
    <w:p w:rsidR="001941D5" w:rsidRDefault="001941D5"/>
    <w:tbl>
      <w:tblPr>
        <w:tblStyle w:val="TableGrid"/>
        <w:tblpPr w:leftFromText="180" w:rightFromText="180" w:vertAnchor="page" w:horzAnchor="margin" w:tblpX="-365" w:tblpY="601"/>
        <w:tblW w:w="11152" w:type="dxa"/>
        <w:tblLook w:val="04A0" w:firstRow="1" w:lastRow="0" w:firstColumn="1" w:lastColumn="0" w:noHBand="0" w:noVBand="1"/>
      </w:tblPr>
      <w:tblGrid>
        <w:gridCol w:w="805"/>
        <w:gridCol w:w="9902"/>
        <w:gridCol w:w="445"/>
      </w:tblGrid>
      <w:tr w:rsidR="001941D5" w:rsidTr="001E10A2">
        <w:trPr>
          <w:trHeight w:val="350"/>
        </w:trPr>
        <w:tc>
          <w:tcPr>
            <w:tcW w:w="11152" w:type="dxa"/>
            <w:gridSpan w:val="3"/>
            <w:shd w:val="clear" w:color="auto" w:fill="FFFFCC"/>
          </w:tcPr>
          <w:p w:rsidR="001941D5" w:rsidRPr="001E10A2" w:rsidRDefault="001941D5" w:rsidP="001E10A2">
            <w:pPr>
              <w:rPr>
                <w:b/>
                <w:sz w:val="28"/>
              </w:rPr>
            </w:pPr>
            <w:r w:rsidRPr="001E10A2">
              <w:rPr>
                <w:b/>
                <w:sz w:val="28"/>
              </w:rPr>
              <w:lastRenderedPageBreak/>
              <w:t>YEAR 2 MENTAL MATHS</w:t>
            </w:r>
          </w:p>
        </w:tc>
      </w:tr>
      <w:tr w:rsidR="001941D5" w:rsidTr="001E10A2">
        <w:trPr>
          <w:trHeight w:val="353"/>
        </w:trPr>
        <w:tc>
          <w:tcPr>
            <w:tcW w:w="11152" w:type="dxa"/>
            <w:gridSpan w:val="3"/>
            <w:shd w:val="clear" w:color="auto" w:fill="auto"/>
          </w:tcPr>
          <w:p w:rsidR="001941D5" w:rsidRPr="001E10A2" w:rsidRDefault="001941D5" w:rsidP="001E10A2">
            <w:pPr>
              <w:rPr>
                <w:b/>
                <w:sz w:val="28"/>
              </w:rPr>
            </w:pPr>
            <w:r w:rsidRPr="001E10A2">
              <w:rPr>
                <w:b/>
                <w:sz w:val="28"/>
              </w:rPr>
              <w:t>ADDITION &amp; SUBTRACTION</w:t>
            </w:r>
          </w:p>
        </w:tc>
      </w:tr>
      <w:tr w:rsidR="001941D5" w:rsidTr="001E10A2">
        <w:trPr>
          <w:trHeight w:val="173"/>
        </w:trPr>
        <w:tc>
          <w:tcPr>
            <w:tcW w:w="11152" w:type="dxa"/>
            <w:gridSpan w:val="3"/>
            <w:shd w:val="clear" w:color="auto" w:fill="EEECE1" w:themeFill="background2"/>
          </w:tcPr>
          <w:p w:rsidR="001941D5" w:rsidRPr="001E10A2" w:rsidRDefault="001941D5" w:rsidP="001E10A2">
            <w:pPr>
              <w:rPr>
                <w:b/>
                <w:sz w:val="18"/>
              </w:rPr>
            </w:pPr>
          </w:p>
        </w:tc>
      </w:tr>
      <w:tr w:rsidR="001941D5" w:rsidTr="001E10A2">
        <w:trPr>
          <w:trHeight w:val="299"/>
        </w:trPr>
        <w:tc>
          <w:tcPr>
            <w:tcW w:w="11152" w:type="dxa"/>
            <w:gridSpan w:val="3"/>
            <w:tcBorders>
              <w:bottom w:val="single" w:sz="4" w:space="0" w:color="auto"/>
            </w:tcBorders>
            <w:shd w:val="clear" w:color="auto" w:fill="FFFFCC"/>
          </w:tcPr>
          <w:p w:rsidR="001941D5" w:rsidRPr="001E10A2" w:rsidRDefault="001941D5" w:rsidP="001E10A2">
            <w:pPr>
              <w:jc w:val="center"/>
              <w:rPr>
                <w:b/>
                <w:sz w:val="28"/>
              </w:rPr>
            </w:pPr>
            <w:r w:rsidRPr="001E10A2">
              <w:rPr>
                <w:b/>
                <w:sz w:val="28"/>
              </w:rPr>
              <w:t>RECALL</w:t>
            </w:r>
          </w:p>
        </w:tc>
      </w:tr>
      <w:tr w:rsidR="001941D5" w:rsidTr="001E10A2">
        <w:trPr>
          <w:trHeight w:val="343"/>
        </w:trPr>
        <w:tc>
          <w:tcPr>
            <w:tcW w:w="805" w:type="dxa"/>
          </w:tcPr>
          <w:p w:rsidR="001941D5" w:rsidRDefault="001941D5" w:rsidP="001E10A2">
            <w:r>
              <w:t>1</w:t>
            </w:r>
          </w:p>
        </w:tc>
        <w:tc>
          <w:tcPr>
            <w:tcW w:w="9902" w:type="dxa"/>
          </w:tcPr>
          <w:p w:rsidR="001941D5" w:rsidRDefault="001941D5" w:rsidP="001E10A2">
            <w:r>
              <w:t>Addition and subtraction facts for all numbers up to at least 10, e.g. 3 + 4,   8 – 5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43"/>
        </w:trPr>
        <w:tc>
          <w:tcPr>
            <w:tcW w:w="805" w:type="dxa"/>
          </w:tcPr>
          <w:p w:rsidR="001941D5" w:rsidRDefault="001941D5" w:rsidP="001E10A2">
            <w:r>
              <w:t>2</w:t>
            </w:r>
          </w:p>
        </w:tc>
        <w:tc>
          <w:tcPr>
            <w:tcW w:w="9902" w:type="dxa"/>
          </w:tcPr>
          <w:p w:rsidR="001941D5" w:rsidRDefault="001941D5" w:rsidP="001E10A2">
            <w:r>
              <w:t>N</w:t>
            </w:r>
            <w:r w:rsidRPr="009A0F46">
              <w:t>umber pairs with totals to 20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43"/>
        </w:trPr>
        <w:tc>
          <w:tcPr>
            <w:tcW w:w="805" w:type="dxa"/>
          </w:tcPr>
          <w:p w:rsidR="001941D5" w:rsidRDefault="001941D5" w:rsidP="001E10A2">
            <w:r>
              <w:t>3</w:t>
            </w:r>
          </w:p>
        </w:tc>
        <w:tc>
          <w:tcPr>
            <w:tcW w:w="9902" w:type="dxa"/>
          </w:tcPr>
          <w:p w:rsidR="001941D5" w:rsidRDefault="001941D5" w:rsidP="001E10A2">
            <w:r>
              <w:t>All pairs of multiples of 10with totals up to 100, e.g. 30+ 70, or 60 +</w:t>
            </w:r>
            <w:r>
              <w:sym w:font="Symbol" w:char="F0A8"/>
            </w:r>
            <w:r>
              <w:t>= 100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43"/>
        </w:trPr>
        <w:tc>
          <w:tcPr>
            <w:tcW w:w="805" w:type="dxa"/>
          </w:tcPr>
          <w:p w:rsidR="001941D5" w:rsidRDefault="001941D5" w:rsidP="001E10A2">
            <w:r>
              <w:t>4</w:t>
            </w:r>
          </w:p>
        </w:tc>
        <w:tc>
          <w:tcPr>
            <w:tcW w:w="9902" w:type="dxa"/>
          </w:tcPr>
          <w:p w:rsidR="001941D5" w:rsidRDefault="001941D5" w:rsidP="001E10A2">
            <w:r>
              <w:t>What must be added to any two-digit number to make the next multiple of 10, e.g.52 +</w:t>
            </w:r>
            <w:r>
              <w:sym w:font="Symbol" w:char="F0A8"/>
            </w:r>
            <w:r>
              <w:t>= 60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34"/>
        </w:trPr>
        <w:tc>
          <w:tcPr>
            <w:tcW w:w="805" w:type="dxa"/>
          </w:tcPr>
          <w:p w:rsidR="001941D5" w:rsidRDefault="001941D5" w:rsidP="001E10A2">
            <w:r>
              <w:t>5</w:t>
            </w:r>
          </w:p>
        </w:tc>
        <w:tc>
          <w:tcPr>
            <w:tcW w:w="9902" w:type="dxa"/>
          </w:tcPr>
          <w:p w:rsidR="001941D5" w:rsidRDefault="001941D5" w:rsidP="001E10A2">
            <w:r>
              <w:t>Addition doubles for all numbers to 20, e.g. 17 + 17and multiples of 10 to 50, e.g.40 + 40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263"/>
        </w:trPr>
        <w:tc>
          <w:tcPr>
            <w:tcW w:w="11152" w:type="dxa"/>
            <w:gridSpan w:val="3"/>
            <w:shd w:val="clear" w:color="auto" w:fill="FFFFCC"/>
          </w:tcPr>
          <w:p w:rsidR="001941D5" w:rsidRPr="00435B90" w:rsidRDefault="001941D5" w:rsidP="001E10A2">
            <w:pPr>
              <w:jc w:val="center"/>
              <w:rPr>
                <w:b/>
                <w:sz w:val="36"/>
              </w:rPr>
            </w:pPr>
            <w:r w:rsidRPr="001E10A2">
              <w:rPr>
                <w:b/>
                <w:sz w:val="28"/>
              </w:rPr>
              <w:t>MENTAL CALCULATION</w:t>
            </w:r>
          </w:p>
        </w:tc>
      </w:tr>
      <w:tr w:rsidR="001941D5" w:rsidTr="001E10A2">
        <w:trPr>
          <w:trHeight w:val="369"/>
        </w:trPr>
        <w:tc>
          <w:tcPr>
            <w:tcW w:w="805" w:type="dxa"/>
          </w:tcPr>
          <w:p w:rsidR="001941D5" w:rsidRDefault="001941D5" w:rsidP="001E10A2">
            <w:r>
              <w:t>6</w:t>
            </w:r>
          </w:p>
        </w:tc>
        <w:tc>
          <w:tcPr>
            <w:tcW w:w="9902" w:type="dxa"/>
          </w:tcPr>
          <w:p w:rsidR="001941D5" w:rsidRDefault="001941D5" w:rsidP="001E10A2">
            <w:r>
              <w:t>Add or subtract a pair of single-digit numbers, including crossing 10,e.g. 5 + 8, 12 – 7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43"/>
        </w:trPr>
        <w:tc>
          <w:tcPr>
            <w:tcW w:w="805" w:type="dxa"/>
          </w:tcPr>
          <w:p w:rsidR="001941D5" w:rsidRDefault="001941D5" w:rsidP="001E10A2">
            <w:r>
              <w:t>7</w:t>
            </w:r>
          </w:p>
        </w:tc>
        <w:tc>
          <w:tcPr>
            <w:tcW w:w="9902" w:type="dxa"/>
          </w:tcPr>
          <w:p w:rsidR="001941D5" w:rsidRDefault="001941D5" w:rsidP="001E10A2">
            <w:r>
              <w:t>Add any single-digit number to or from a multiple of 10, e.g. 60 + 5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34"/>
        </w:trPr>
        <w:tc>
          <w:tcPr>
            <w:tcW w:w="805" w:type="dxa"/>
          </w:tcPr>
          <w:p w:rsidR="001941D5" w:rsidRDefault="001941D5" w:rsidP="001E10A2">
            <w:r>
              <w:t>8</w:t>
            </w:r>
          </w:p>
        </w:tc>
        <w:tc>
          <w:tcPr>
            <w:tcW w:w="9902" w:type="dxa"/>
          </w:tcPr>
          <w:p w:rsidR="001941D5" w:rsidRDefault="001941D5" w:rsidP="001E10A2">
            <w:r>
              <w:t>Subtract any single-digit number from a multiple of10, e.g. 80 – 7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43"/>
        </w:trPr>
        <w:tc>
          <w:tcPr>
            <w:tcW w:w="805" w:type="dxa"/>
          </w:tcPr>
          <w:p w:rsidR="001941D5" w:rsidRDefault="001941D5" w:rsidP="001E10A2">
            <w:r>
              <w:t>9</w:t>
            </w:r>
          </w:p>
        </w:tc>
        <w:tc>
          <w:tcPr>
            <w:tcW w:w="9902" w:type="dxa"/>
          </w:tcPr>
          <w:p w:rsidR="001941D5" w:rsidRDefault="001941D5" w:rsidP="001E10A2">
            <w:r>
              <w:t>Add or subtract a single-digit number to or from a two-digit number, including crossing the tens boundary, e.g. 23 + 5, 57 – 3, then 28 +5, 52 – 7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43"/>
        </w:trPr>
        <w:tc>
          <w:tcPr>
            <w:tcW w:w="805" w:type="dxa"/>
          </w:tcPr>
          <w:p w:rsidR="001941D5" w:rsidRDefault="001941D5" w:rsidP="001E10A2">
            <w:r>
              <w:t>10</w:t>
            </w:r>
          </w:p>
        </w:tc>
        <w:tc>
          <w:tcPr>
            <w:tcW w:w="9902" w:type="dxa"/>
          </w:tcPr>
          <w:p w:rsidR="001941D5" w:rsidRDefault="001941D5" w:rsidP="001E10A2">
            <w:r>
              <w:t>Add or subtract a multiple of10 to or from any two-digit number, e.g. 27 + 60, 72 – 50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34"/>
        </w:trPr>
        <w:tc>
          <w:tcPr>
            <w:tcW w:w="805" w:type="dxa"/>
          </w:tcPr>
          <w:p w:rsidR="001941D5" w:rsidRDefault="001941D5" w:rsidP="001E10A2">
            <w:r>
              <w:t>11</w:t>
            </w:r>
          </w:p>
        </w:tc>
        <w:tc>
          <w:tcPr>
            <w:tcW w:w="9902" w:type="dxa"/>
          </w:tcPr>
          <w:p w:rsidR="001941D5" w:rsidRDefault="001941D5" w:rsidP="001E10A2">
            <w:r>
              <w:t>Add 9, 19, 29, to another number or 11, 21,31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343"/>
        </w:trPr>
        <w:tc>
          <w:tcPr>
            <w:tcW w:w="805" w:type="dxa"/>
          </w:tcPr>
          <w:p w:rsidR="001941D5" w:rsidRDefault="001941D5" w:rsidP="001E10A2">
            <w:r>
              <w:t>12</w:t>
            </w:r>
          </w:p>
        </w:tc>
        <w:tc>
          <w:tcPr>
            <w:tcW w:w="9902" w:type="dxa"/>
          </w:tcPr>
          <w:p w:rsidR="001941D5" w:rsidRDefault="001941D5" w:rsidP="001E10A2">
            <w:r>
              <w:t>Add near doubles, e.g. 13 +14, 39 + 40</w:t>
            </w:r>
          </w:p>
        </w:tc>
        <w:tc>
          <w:tcPr>
            <w:tcW w:w="445" w:type="dxa"/>
          </w:tcPr>
          <w:p w:rsidR="001941D5" w:rsidRDefault="001941D5" w:rsidP="001E10A2"/>
        </w:tc>
      </w:tr>
      <w:tr w:rsidR="001941D5" w:rsidTr="001E10A2">
        <w:trPr>
          <w:trHeight w:val="299"/>
        </w:trPr>
        <w:tc>
          <w:tcPr>
            <w:tcW w:w="11152" w:type="dxa"/>
            <w:gridSpan w:val="3"/>
            <w:shd w:val="clear" w:color="auto" w:fill="FFFFCC"/>
          </w:tcPr>
          <w:p w:rsidR="001941D5" w:rsidRPr="00435B90" w:rsidRDefault="001941D5" w:rsidP="001E10A2">
            <w:pPr>
              <w:jc w:val="center"/>
              <w:rPr>
                <w:b/>
                <w:sz w:val="36"/>
              </w:rPr>
            </w:pPr>
            <w:r w:rsidRPr="001E10A2">
              <w:rPr>
                <w:b/>
                <w:sz w:val="28"/>
              </w:rPr>
              <w:t>MENTAL METHODS OR STRATEGIES</w:t>
            </w: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r w:rsidRPr="00435B90">
              <w:t>13</w:t>
            </w:r>
          </w:p>
        </w:tc>
        <w:tc>
          <w:tcPr>
            <w:tcW w:w="9902" w:type="dxa"/>
            <w:shd w:val="clear" w:color="auto" w:fill="auto"/>
          </w:tcPr>
          <w:p w:rsidR="001941D5" w:rsidRPr="00435B90" w:rsidRDefault="001941D5" w:rsidP="001E10A2">
            <w:r>
              <w:t>Re-order numbers when adding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 w:rsidRPr="00435B90">
              <w:t>14</w:t>
            </w:r>
          </w:p>
        </w:tc>
        <w:tc>
          <w:tcPr>
            <w:tcW w:w="9902" w:type="dxa"/>
            <w:shd w:val="clear" w:color="auto" w:fill="auto"/>
          </w:tcPr>
          <w:p w:rsidR="001941D5" w:rsidRPr="00435B90" w:rsidRDefault="001941D5" w:rsidP="001E10A2">
            <w:r>
              <w:t>Partition: bridge through 10</w:t>
            </w:r>
            <w:r w:rsidR="00611F79">
              <w:t xml:space="preserve"> </w:t>
            </w:r>
            <w:r>
              <w:t>and multiples of 10 when adding and subtracting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 w:rsidRPr="00435B90">
              <w:t>15</w:t>
            </w:r>
          </w:p>
        </w:tc>
        <w:tc>
          <w:tcPr>
            <w:tcW w:w="9902" w:type="dxa"/>
            <w:shd w:val="clear" w:color="auto" w:fill="auto"/>
          </w:tcPr>
          <w:p w:rsidR="001941D5" w:rsidRPr="00435B90" w:rsidRDefault="001941D5" w:rsidP="001E10A2">
            <w:r>
              <w:t>Partition and combine multiples of tens and ones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 w:rsidRPr="00435B90">
              <w:t>16</w:t>
            </w:r>
          </w:p>
        </w:tc>
        <w:tc>
          <w:tcPr>
            <w:tcW w:w="9902" w:type="dxa"/>
            <w:shd w:val="clear" w:color="auto" w:fill="auto"/>
          </w:tcPr>
          <w:p w:rsidR="001941D5" w:rsidRPr="00435B90" w:rsidRDefault="001941D5" w:rsidP="001E10A2">
            <w:r>
              <w:t>Use knowledge of pairs making 10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 w:rsidRPr="00435B90">
              <w:t>17</w:t>
            </w:r>
          </w:p>
        </w:tc>
        <w:tc>
          <w:tcPr>
            <w:tcW w:w="9902" w:type="dxa"/>
            <w:shd w:val="clear" w:color="auto" w:fill="auto"/>
          </w:tcPr>
          <w:p w:rsidR="001941D5" w:rsidRPr="00435B90" w:rsidRDefault="001941D5" w:rsidP="001E10A2">
            <w:r>
              <w:t>Partition: count on in tens and ones to find the total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>
              <w:t>18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Partition: count on or back in tens and ones to find the difference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>
              <w:t>19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Partition: add a multiple of 10 and adjust by 1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>
              <w:t>20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P</w:t>
            </w:r>
            <w:r w:rsidRPr="001C798B">
              <w:t>artition: double and adjust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218"/>
        </w:trPr>
        <w:tc>
          <w:tcPr>
            <w:tcW w:w="11152" w:type="dxa"/>
            <w:gridSpan w:val="3"/>
            <w:shd w:val="clear" w:color="auto" w:fill="F2F2F2" w:themeFill="background1" w:themeFillShade="F2"/>
          </w:tcPr>
          <w:p w:rsidR="001941D5" w:rsidRPr="001E10A2" w:rsidRDefault="001941D5" w:rsidP="001E10A2">
            <w:pPr>
              <w:jc w:val="center"/>
              <w:rPr>
                <w:sz w:val="16"/>
              </w:rPr>
            </w:pPr>
          </w:p>
        </w:tc>
      </w:tr>
      <w:tr w:rsidR="001941D5" w:rsidTr="001E10A2">
        <w:trPr>
          <w:trHeight w:val="353"/>
        </w:trPr>
        <w:tc>
          <w:tcPr>
            <w:tcW w:w="11152" w:type="dxa"/>
            <w:gridSpan w:val="3"/>
            <w:shd w:val="clear" w:color="auto" w:fill="auto"/>
          </w:tcPr>
          <w:p w:rsidR="001941D5" w:rsidRPr="001C798B" w:rsidRDefault="001941D5" w:rsidP="001E10A2">
            <w:pPr>
              <w:rPr>
                <w:b/>
              </w:rPr>
            </w:pPr>
            <w:r w:rsidRPr="001E10A2">
              <w:rPr>
                <w:b/>
                <w:sz w:val="28"/>
              </w:rPr>
              <w:t>MULTIPLICATION &amp; DIVISION</w:t>
            </w:r>
          </w:p>
        </w:tc>
      </w:tr>
      <w:tr w:rsidR="001941D5" w:rsidTr="001E10A2">
        <w:trPr>
          <w:trHeight w:val="245"/>
        </w:trPr>
        <w:tc>
          <w:tcPr>
            <w:tcW w:w="11152" w:type="dxa"/>
            <w:gridSpan w:val="3"/>
            <w:shd w:val="clear" w:color="auto" w:fill="FFFFCC"/>
          </w:tcPr>
          <w:p w:rsidR="001941D5" w:rsidRPr="001C798B" w:rsidRDefault="001941D5" w:rsidP="001E10A2">
            <w:pPr>
              <w:jc w:val="center"/>
              <w:rPr>
                <w:b/>
              </w:rPr>
            </w:pPr>
            <w:r w:rsidRPr="001E10A2">
              <w:rPr>
                <w:b/>
                <w:sz w:val="28"/>
              </w:rPr>
              <w:t>RECALL</w:t>
            </w: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>
              <w:t>21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Doubles of all numbers to 20, e.g. double 13, and corresponding halves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>
              <w:t>22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Doubles of multiples of 10to 50, e.g. double 40, and corresponding halves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254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>
              <w:t>23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Multiplication facts for the2, 5 and 10 times-tables, and corresponding division facts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218"/>
        </w:trPr>
        <w:tc>
          <w:tcPr>
            <w:tcW w:w="80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  <w:r>
              <w:t>24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O</w:t>
            </w:r>
            <w:r w:rsidRPr="001C798B">
              <w:t>dd and even numbers to 100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263"/>
        </w:trPr>
        <w:tc>
          <w:tcPr>
            <w:tcW w:w="11152" w:type="dxa"/>
            <w:gridSpan w:val="3"/>
            <w:shd w:val="clear" w:color="auto" w:fill="FFFFCC"/>
          </w:tcPr>
          <w:p w:rsidR="001941D5" w:rsidRPr="001C798B" w:rsidRDefault="001941D5" w:rsidP="001E10A2">
            <w:pPr>
              <w:jc w:val="center"/>
              <w:rPr>
                <w:b/>
              </w:rPr>
            </w:pPr>
            <w:r w:rsidRPr="001E10A2">
              <w:rPr>
                <w:b/>
                <w:sz w:val="28"/>
              </w:rPr>
              <w:t>MENTAL CALCULATION</w:t>
            </w:r>
          </w:p>
        </w:tc>
      </w:tr>
      <w:tr w:rsidR="001941D5" w:rsidTr="001E10A2">
        <w:trPr>
          <w:trHeight w:val="272"/>
        </w:trPr>
        <w:tc>
          <w:tcPr>
            <w:tcW w:w="805" w:type="dxa"/>
            <w:shd w:val="clear" w:color="auto" w:fill="auto"/>
          </w:tcPr>
          <w:p w:rsidR="001941D5" w:rsidRDefault="001941D5" w:rsidP="001E10A2">
            <w:pPr>
              <w:jc w:val="center"/>
            </w:pPr>
            <w:r>
              <w:t>25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Double any multiple of 5 up to 50, e.g. double 35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17"/>
        </w:trPr>
        <w:tc>
          <w:tcPr>
            <w:tcW w:w="805" w:type="dxa"/>
            <w:shd w:val="clear" w:color="auto" w:fill="auto"/>
          </w:tcPr>
          <w:p w:rsidR="001941D5" w:rsidRDefault="001941D5" w:rsidP="001E10A2">
            <w:pPr>
              <w:jc w:val="center"/>
            </w:pPr>
            <w:r>
              <w:t>26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Halve any multiple of 10 up to100, e.g. halve 90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263"/>
        </w:trPr>
        <w:tc>
          <w:tcPr>
            <w:tcW w:w="805" w:type="dxa"/>
            <w:shd w:val="clear" w:color="auto" w:fill="auto"/>
          </w:tcPr>
          <w:p w:rsidR="001941D5" w:rsidRDefault="001941D5" w:rsidP="001E10A2">
            <w:pPr>
              <w:jc w:val="center"/>
            </w:pPr>
            <w:r>
              <w:t>27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Find half of even numbers to 40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218"/>
        </w:trPr>
        <w:tc>
          <w:tcPr>
            <w:tcW w:w="805" w:type="dxa"/>
            <w:shd w:val="clear" w:color="auto" w:fill="auto"/>
          </w:tcPr>
          <w:p w:rsidR="001941D5" w:rsidRDefault="001941D5" w:rsidP="001E10A2">
            <w:pPr>
              <w:jc w:val="center"/>
            </w:pPr>
            <w:r>
              <w:t>28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Find the total number of objects when they are organised into groups of 2,5 or 10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272"/>
        </w:trPr>
        <w:tc>
          <w:tcPr>
            <w:tcW w:w="11152" w:type="dxa"/>
            <w:gridSpan w:val="3"/>
            <w:shd w:val="clear" w:color="auto" w:fill="FFFFCC"/>
          </w:tcPr>
          <w:p w:rsidR="001941D5" w:rsidRPr="001E10A2" w:rsidRDefault="001941D5" w:rsidP="001E10A2">
            <w:pPr>
              <w:jc w:val="center"/>
              <w:rPr>
                <w:sz w:val="28"/>
              </w:rPr>
            </w:pPr>
            <w:r w:rsidRPr="001E10A2">
              <w:rPr>
                <w:b/>
                <w:sz w:val="28"/>
              </w:rPr>
              <w:t>MENTAL METHODS OR STRATEGIES</w:t>
            </w: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Default="001941D5" w:rsidP="001E10A2">
            <w:pPr>
              <w:jc w:val="center"/>
            </w:pPr>
            <w:r>
              <w:t>29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Partition: double the tens and ones separately, then recombine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Default="001941D5" w:rsidP="001E10A2">
            <w:pPr>
              <w:jc w:val="center"/>
            </w:pPr>
            <w:r>
              <w:t>30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Use knowledge that halving is the inverse of doubling and that doubling is equivalent to multiplying by two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1E10A2">
        <w:trPr>
          <w:trHeight w:val="395"/>
        </w:trPr>
        <w:tc>
          <w:tcPr>
            <w:tcW w:w="805" w:type="dxa"/>
            <w:shd w:val="clear" w:color="auto" w:fill="auto"/>
          </w:tcPr>
          <w:p w:rsidR="001941D5" w:rsidRDefault="001941D5" w:rsidP="001E10A2">
            <w:pPr>
              <w:jc w:val="center"/>
            </w:pPr>
            <w:r>
              <w:t>31</w:t>
            </w:r>
          </w:p>
        </w:tc>
        <w:tc>
          <w:tcPr>
            <w:tcW w:w="9902" w:type="dxa"/>
            <w:shd w:val="clear" w:color="auto" w:fill="auto"/>
          </w:tcPr>
          <w:p w:rsidR="001941D5" w:rsidRDefault="001941D5" w:rsidP="001E10A2">
            <w:r>
              <w:t>Use knowledge of multiplication facts from the 2, 5 and 10 times-tables, e.g. recognise that there are 15 objects altogether because there are three groups of five</w:t>
            </w:r>
          </w:p>
        </w:tc>
        <w:tc>
          <w:tcPr>
            <w:tcW w:w="445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</w:tbl>
    <w:p w:rsidR="00781750" w:rsidRDefault="00781750"/>
    <w:tbl>
      <w:tblPr>
        <w:tblStyle w:val="TableGrid"/>
        <w:tblpPr w:leftFromText="180" w:rightFromText="180" w:vertAnchor="page" w:horzAnchor="margin" w:tblpX="-275" w:tblpY="541"/>
        <w:tblW w:w="11110" w:type="dxa"/>
        <w:tblLook w:val="04A0" w:firstRow="1" w:lastRow="0" w:firstColumn="1" w:lastColumn="0" w:noHBand="0" w:noVBand="1"/>
      </w:tblPr>
      <w:tblGrid>
        <w:gridCol w:w="440"/>
        <w:gridCol w:w="10226"/>
        <w:gridCol w:w="444"/>
      </w:tblGrid>
      <w:tr w:rsidR="001941D5" w:rsidTr="00513F45">
        <w:trPr>
          <w:trHeight w:val="260"/>
        </w:trPr>
        <w:tc>
          <w:tcPr>
            <w:tcW w:w="11110" w:type="dxa"/>
            <w:gridSpan w:val="3"/>
            <w:shd w:val="clear" w:color="auto" w:fill="FFCCFF"/>
          </w:tcPr>
          <w:p w:rsidR="001941D5" w:rsidRPr="00513F45" w:rsidRDefault="001941D5" w:rsidP="001E10A2">
            <w:pPr>
              <w:rPr>
                <w:b/>
                <w:sz w:val="28"/>
                <w:szCs w:val="28"/>
              </w:rPr>
            </w:pPr>
            <w:r w:rsidRPr="00513F45">
              <w:rPr>
                <w:b/>
                <w:sz w:val="28"/>
                <w:szCs w:val="28"/>
              </w:rPr>
              <w:lastRenderedPageBreak/>
              <w:t>YEAR 3  MENTAL MATHS</w:t>
            </w:r>
          </w:p>
        </w:tc>
      </w:tr>
      <w:tr w:rsidR="001941D5" w:rsidTr="00513F45">
        <w:trPr>
          <w:trHeight w:val="359"/>
        </w:trPr>
        <w:tc>
          <w:tcPr>
            <w:tcW w:w="11110" w:type="dxa"/>
            <w:gridSpan w:val="3"/>
            <w:shd w:val="clear" w:color="auto" w:fill="auto"/>
          </w:tcPr>
          <w:p w:rsidR="001941D5" w:rsidRPr="00513F45" w:rsidRDefault="001941D5" w:rsidP="001E10A2">
            <w:pPr>
              <w:rPr>
                <w:b/>
                <w:sz w:val="28"/>
                <w:szCs w:val="28"/>
              </w:rPr>
            </w:pPr>
            <w:r w:rsidRPr="00513F45">
              <w:rPr>
                <w:b/>
                <w:sz w:val="28"/>
                <w:szCs w:val="28"/>
              </w:rPr>
              <w:t>ADDITION &amp; SUBTRACTION</w:t>
            </w:r>
          </w:p>
        </w:tc>
      </w:tr>
      <w:tr w:rsidR="001941D5" w:rsidTr="00513F45">
        <w:trPr>
          <w:trHeight w:val="170"/>
        </w:trPr>
        <w:tc>
          <w:tcPr>
            <w:tcW w:w="11110" w:type="dxa"/>
            <w:gridSpan w:val="3"/>
            <w:shd w:val="clear" w:color="auto" w:fill="EEECE1" w:themeFill="background2"/>
          </w:tcPr>
          <w:p w:rsidR="001941D5" w:rsidRPr="00513F45" w:rsidRDefault="001941D5" w:rsidP="001E10A2">
            <w:pPr>
              <w:rPr>
                <w:b/>
                <w:sz w:val="28"/>
                <w:szCs w:val="28"/>
              </w:rPr>
            </w:pPr>
          </w:p>
        </w:tc>
      </w:tr>
      <w:tr w:rsidR="001941D5" w:rsidTr="00513F45">
        <w:trPr>
          <w:trHeight w:val="269"/>
        </w:trPr>
        <w:tc>
          <w:tcPr>
            <w:tcW w:w="11110" w:type="dxa"/>
            <w:gridSpan w:val="3"/>
            <w:tcBorders>
              <w:bottom w:val="single" w:sz="4" w:space="0" w:color="auto"/>
            </w:tcBorders>
            <w:shd w:val="clear" w:color="auto" w:fill="FFCCFF"/>
          </w:tcPr>
          <w:p w:rsidR="001941D5" w:rsidRPr="00513F45" w:rsidRDefault="001941D5" w:rsidP="001E10A2">
            <w:pPr>
              <w:jc w:val="center"/>
              <w:rPr>
                <w:b/>
                <w:sz w:val="28"/>
                <w:szCs w:val="28"/>
              </w:rPr>
            </w:pPr>
            <w:r w:rsidRPr="00513F45">
              <w:rPr>
                <w:b/>
                <w:sz w:val="28"/>
                <w:szCs w:val="28"/>
              </w:rPr>
              <w:t>RECALL</w:t>
            </w:r>
          </w:p>
        </w:tc>
      </w:tr>
      <w:tr w:rsidR="001941D5" w:rsidTr="00917CFA">
        <w:trPr>
          <w:trHeight w:val="344"/>
        </w:trPr>
        <w:tc>
          <w:tcPr>
            <w:tcW w:w="265" w:type="dxa"/>
          </w:tcPr>
          <w:p w:rsidR="001941D5" w:rsidRDefault="00380837" w:rsidP="001E10A2">
            <w:r>
              <w:t>1</w:t>
            </w:r>
          </w:p>
        </w:tc>
        <w:tc>
          <w:tcPr>
            <w:tcW w:w="10397" w:type="dxa"/>
          </w:tcPr>
          <w:p w:rsidR="001941D5" w:rsidRDefault="00111345" w:rsidP="001E10A2">
            <w:r>
              <w:t>A</w:t>
            </w:r>
            <w:r w:rsidR="00611F79">
              <w:t>ddition and subtraction facts for all numbers to 20,</w:t>
            </w:r>
            <w:r w:rsidR="00917CFA">
              <w:t xml:space="preserve"> </w:t>
            </w:r>
            <w:r w:rsidR="00611F79">
              <w:t>e.g. 9 + 8, 17 – 9, drawing on knowledge of inverse operations</w:t>
            </w:r>
          </w:p>
        </w:tc>
        <w:tc>
          <w:tcPr>
            <w:tcW w:w="448" w:type="dxa"/>
          </w:tcPr>
          <w:p w:rsidR="001941D5" w:rsidRDefault="001941D5" w:rsidP="001E10A2"/>
        </w:tc>
      </w:tr>
      <w:tr w:rsidR="001941D5" w:rsidTr="00917CFA">
        <w:trPr>
          <w:trHeight w:val="344"/>
        </w:trPr>
        <w:tc>
          <w:tcPr>
            <w:tcW w:w="265" w:type="dxa"/>
          </w:tcPr>
          <w:p w:rsidR="001941D5" w:rsidRDefault="00380837" w:rsidP="001E10A2">
            <w:r>
              <w:t>2</w:t>
            </w:r>
          </w:p>
        </w:tc>
        <w:tc>
          <w:tcPr>
            <w:tcW w:w="10397" w:type="dxa"/>
          </w:tcPr>
          <w:p w:rsidR="001941D5" w:rsidRDefault="00111345" w:rsidP="001E10A2">
            <w:r>
              <w:t>S</w:t>
            </w:r>
            <w:r w:rsidR="00611F79">
              <w:t>ums and differences of multiples of 10, e.g. 50 + 80,120 – 90</w:t>
            </w:r>
          </w:p>
        </w:tc>
        <w:tc>
          <w:tcPr>
            <w:tcW w:w="448" w:type="dxa"/>
          </w:tcPr>
          <w:p w:rsidR="001941D5" w:rsidRDefault="001941D5" w:rsidP="001E10A2"/>
        </w:tc>
      </w:tr>
      <w:tr w:rsidR="001941D5" w:rsidTr="00917CFA">
        <w:trPr>
          <w:trHeight w:val="344"/>
        </w:trPr>
        <w:tc>
          <w:tcPr>
            <w:tcW w:w="265" w:type="dxa"/>
          </w:tcPr>
          <w:p w:rsidR="001941D5" w:rsidRDefault="00380837" w:rsidP="001E10A2">
            <w:r>
              <w:t>3</w:t>
            </w:r>
          </w:p>
        </w:tc>
        <w:tc>
          <w:tcPr>
            <w:tcW w:w="10397" w:type="dxa"/>
          </w:tcPr>
          <w:p w:rsidR="001941D5" w:rsidRDefault="00111345" w:rsidP="001E10A2">
            <w:r>
              <w:t>P</w:t>
            </w:r>
            <w:r w:rsidR="00611F79">
              <w:t>airs of two-digit numbers with a total of 100, e.g. 32 +68, or 32 +</w:t>
            </w:r>
            <w:r w:rsidR="00611F79">
              <w:sym w:font="Symbol" w:char="F0A8"/>
            </w:r>
            <w:r w:rsidR="00611F79">
              <w:t>= 100</w:t>
            </w:r>
          </w:p>
        </w:tc>
        <w:tc>
          <w:tcPr>
            <w:tcW w:w="448" w:type="dxa"/>
          </w:tcPr>
          <w:p w:rsidR="001941D5" w:rsidRDefault="001941D5" w:rsidP="001E10A2"/>
        </w:tc>
      </w:tr>
      <w:tr w:rsidR="001941D5" w:rsidTr="00917CFA">
        <w:trPr>
          <w:trHeight w:val="344"/>
        </w:trPr>
        <w:tc>
          <w:tcPr>
            <w:tcW w:w="265" w:type="dxa"/>
          </w:tcPr>
          <w:p w:rsidR="001941D5" w:rsidRDefault="00380837" w:rsidP="001E10A2">
            <w:r>
              <w:t>4</w:t>
            </w:r>
          </w:p>
        </w:tc>
        <w:tc>
          <w:tcPr>
            <w:tcW w:w="10397" w:type="dxa"/>
          </w:tcPr>
          <w:p w:rsidR="001941D5" w:rsidRDefault="00111345" w:rsidP="001E10A2">
            <w:r>
              <w:t>A</w:t>
            </w:r>
            <w:r w:rsidR="00611F79">
              <w:t>ddition doubles for multiples of 10 to 100, e.g. 90 + 90</w:t>
            </w:r>
          </w:p>
        </w:tc>
        <w:tc>
          <w:tcPr>
            <w:tcW w:w="448" w:type="dxa"/>
          </w:tcPr>
          <w:p w:rsidR="001941D5" w:rsidRDefault="001941D5" w:rsidP="001E10A2"/>
        </w:tc>
      </w:tr>
      <w:tr w:rsidR="001941D5" w:rsidTr="00513F45">
        <w:trPr>
          <w:trHeight w:val="287"/>
        </w:trPr>
        <w:tc>
          <w:tcPr>
            <w:tcW w:w="11110" w:type="dxa"/>
            <w:gridSpan w:val="3"/>
            <w:shd w:val="clear" w:color="auto" w:fill="FFCCFF"/>
          </w:tcPr>
          <w:p w:rsidR="001941D5" w:rsidRPr="00513F45" w:rsidRDefault="001941D5" w:rsidP="001E10A2">
            <w:pPr>
              <w:jc w:val="center"/>
              <w:rPr>
                <w:b/>
                <w:sz w:val="28"/>
                <w:szCs w:val="28"/>
              </w:rPr>
            </w:pPr>
            <w:r w:rsidRPr="00513F45">
              <w:rPr>
                <w:b/>
                <w:sz w:val="28"/>
                <w:szCs w:val="28"/>
              </w:rPr>
              <w:t>MENTAL CALCULATION</w:t>
            </w:r>
          </w:p>
        </w:tc>
      </w:tr>
      <w:tr w:rsidR="001941D5" w:rsidTr="00917CFA">
        <w:trPr>
          <w:trHeight w:val="371"/>
        </w:trPr>
        <w:tc>
          <w:tcPr>
            <w:tcW w:w="265" w:type="dxa"/>
          </w:tcPr>
          <w:p w:rsidR="001941D5" w:rsidRDefault="00380837" w:rsidP="001E10A2">
            <w:r>
              <w:t>5</w:t>
            </w:r>
          </w:p>
        </w:tc>
        <w:tc>
          <w:tcPr>
            <w:tcW w:w="10397" w:type="dxa"/>
          </w:tcPr>
          <w:p w:rsidR="001941D5" w:rsidRDefault="00111345" w:rsidP="001E10A2">
            <w:r>
              <w:t>A</w:t>
            </w:r>
            <w:r w:rsidR="00611F79">
              <w:t>dd and subtract groups of small numbers, e.g. 5 – 3 + 2</w:t>
            </w:r>
          </w:p>
        </w:tc>
        <w:tc>
          <w:tcPr>
            <w:tcW w:w="448" w:type="dxa"/>
          </w:tcPr>
          <w:p w:rsidR="001941D5" w:rsidRDefault="001941D5" w:rsidP="001E10A2"/>
        </w:tc>
      </w:tr>
      <w:tr w:rsidR="001941D5" w:rsidTr="00917CFA">
        <w:trPr>
          <w:trHeight w:val="344"/>
        </w:trPr>
        <w:tc>
          <w:tcPr>
            <w:tcW w:w="265" w:type="dxa"/>
          </w:tcPr>
          <w:p w:rsidR="001941D5" w:rsidRDefault="00380837" w:rsidP="001E10A2">
            <w:r>
              <w:t>6</w:t>
            </w:r>
          </w:p>
        </w:tc>
        <w:tc>
          <w:tcPr>
            <w:tcW w:w="10397" w:type="dxa"/>
          </w:tcPr>
          <w:p w:rsidR="001941D5" w:rsidRDefault="00111345" w:rsidP="001E10A2">
            <w:r>
              <w:t>A</w:t>
            </w:r>
            <w:r w:rsidR="00611F79">
              <w:t>dd or subtract a two-digit number to or from a multiple of 10, e.g. 50 + 38, 90 – 27</w:t>
            </w:r>
          </w:p>
        </w:tc>
        <w:tc>
          <w:tcPr>
            <w:tcW w:w="448" w:type="dxa"/>
          </w:tcPr>
          <w:p w:rsidR="001941D5" w:rsidRDefault="001941D5" w:rsidP="001E10A2"/>
        </w:tc>
      </w:tr>
      <w:tr w:rsidR="001941D5" w:rsidTr="00917CFA">
        <w:trPr>
          <w:trHeight w:val="336"/>
        </w:trPr>
        <w:tc>
          <w:tcPr>
            <w:tcW w:w="265" w:type="dxa"/>
          </w:tcPr>
          <w:p w:rsidR="001941D5" w:rsidRDefault="00380837" w:rsidP="001E10A2">
            <w:r>
              <w:t>7</w:t>
            </w:r>
          </w:p>
        </w:tc>
        <w:tc>
          <w:tcPr>
            <w:tcW w:w="10397" w:type="dxa"/>
          </w:tcPr>
          <w:p w:rsidR="001941D5" w:rsidRDefault="00111345" w:rsidP="001E10A2">
            <w:r>
              <w:t>A</w:t>
            </w:r>
            <w:r w:rsidR="00611F79">
              <w:t>dd and subtract two-digit numbers e.g. 34 + 65, 68 – 35</w:t>
            </w:r>
          </w:p>
        </w:tc>
        <w:tc>
          <w:tcPr>
            <w:tcW w:w="448" w:type="dxa"/>
          </w:tcPr>
          <w:p w:rsidR="001941D5" w:rsidRDefault="001941D5" w:rsidP="001E10A2"/>
        </w:tc>
      </w:tr>
      <w:tr w:rsidR="001941D5" w:rsidTr="00917CFA">
        <w:trPr>
          <w:trHeight w:val="344"/>
        </w:trPr>
        <w:tc>
          <w:tcPr>
            <w:tcW w:w="265" w:type="dxa"/>
          </w:tcPr>
          <w:p w:rsidR="001941D5" w:rsidRDefault="00380837" w:rsidP="001E10A2">
            <w:r>
              <w:t>8</w:t>
            </w:r>
          </w:p>
        </w:tc>
        <w:tc>
          <w:tcPr>
            <w:tcW w:w="10397" w:type="dxa"/>
          </w:tcPr>
          <w:p w:rsidR="001941D5" w:rsidRDefault="00111345" w:rsidP="001E10A2">
            <w:r>
              <w:t>A</w:t>
            </w:r>
            <w:r w:rsidR="00611F79">
              <w:t>dd near doubles, e.g. 18 +16, 60 + 70</w:t>
            </w:r>
          </w:p>
        </w:tc>
        <w:tc>
          <w:tcPr>
            <w:tcW w:w="448" w:type="dxa"/>
          </w:tcPr>
          <w:p w:rsidR="001941D5" w:rsidRDefault="001941D5" w:rsidP="001E10A2"/>
        </w:tc>
      </w:tr>
      <w:tr w:rsidR="001941D5" w:rsidTr="00513F45">
        <w:trPr>
          <w:trHeight w:val="296"/>
        </w:trPr>
        <w:tc>
          <w:tcPr>
            <w:tcW w:w="11110" w:type="dxa"/>
            <w:gridSpan w:val="3"/>
            <w:shd w:val="clear" w:color="auto" w:fill="FFCCFF"/>
          </w:tcPr>
          <w:p w:rsidR="001941D5" w:rsidRPr="00435B90" w:rsidRDefault="001941D5" w:rsidP="001E10A2">
            <w:pPr>
              <w:jc w:val="center"/>
              <w:rPr>
                <w:b/>
                <w:sz w:val="36"/>
              </w:rPr>
            </w:pPr>
            <w:r w:rsidRPr="00513F45">
              <w:rPr>
                <w:b/>
                <w:sz w:val="28"/>
              </w:rPr>
              <w:t>MENTAL METHODS OR STRATEGIES</w:t>
            </w: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Pr="00435B90" w:rsidRDefault="00380837" w:rsidP="001E10A2">
            <w:r>
              <w:t>9</w:t>
            </w:r>
          </w:p>
        </w:tc>
        <w:tc>
          <w:tcPr>
            <w:tcW w:w="10397" w:type="dxa"/>
            <w:shd w:val="clear" w:color="auto" w:fill="auto"/>
          </w:tcPr>
          <w:p w:rsidR="001941D5" w:rsidRPr="00435B90" w:rsidRDefault="00111345" w:rsidP="001E10A2">
            <w:r>
              <w:t>R</w:t>
            </w:r>
            <w:r w:rsidR="00611F79">
              <w:t>e</w:t>
            </w:r>
            <w:r>
              <w:t>-</w:t>
            </w:r>
            <w:r w:rsidR="00611F79">
              <w:t>order numbers when adding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Pr="00435B90" w:rsidRDefault="00380837" w:rsidP="00917CFA">
            <w:r>
              <w:t>10</w:t>
            </w:r>
          </w:p>
        </w:tc>
        <w:tc>
          <w:tcPr>
            <w:tcW w:w="10397" w:type="dxa"/>
            <w:shd w:val="clear" w:color="auto" w:fill="auto"/>
          </w:tcPr>
          <w:p w:rsidR="001941D5" w:rsidRPr="00435B90" w:rsidRDefault="00111345" w:rsidP="001E10A2">
            <w:r>
              <w:t>I</w:t>
            </w:r>
            <w:r w:rsidR="00611F79">
              <w:t>dentify pairs totalling 10 or multiples of 10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Pr="00435B90" w:rsidRDefault="00380837" w:rsidP="00917CFA">
            <w:r>
              <w:t>11</w:t>
            </w:r>
          </w:p>
        </w:tc>
        <w:tc>
          <w:tcPr>
            <w:tcW w:w="10397" w:type="dxa"/>
            <w:shd w:val="clear" w:color="auto" w:fill="auto"/>
          </w:tcPr>
          <w:p w:rsidR="001941D5" w:rsidRPr="00435B90" w:rsidRDefault="00111345" w:rsidP="001E10A2">
            <w:r>
              <w:t>P</w:t>
            </w:r>
            <w:r w:rsidR="00611F79">
              <w:t>artition: add tens and ones separately, then recombine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Pr="00435B90" w:rsidRDefault="00380837" w:rsidP="00917CFA">
            <w:r>
              <w:t>12</w:t>
            </w:r>
          </w:p>
        </w:tc>
        <w:tc>
          <w:tcPr>
            <w:tcW w:w="10397" w:type="dxa"/>
            <w:shd w:val="clear" w:color="auto" w:fill="auto"/>
          </w:tcPr>
          <w:p w:rsidR="001941D5" w:rsidRPr="00435B90" w:rsidRDefault="00111345" w:rsidP="001E10A2">
            <w:r>
              <w:t>P</w:t>
            </w:r>
            <w:r w:rsidR="00611F79">
              <w:t>artition: count on in tens and ones to find the total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Pr="00435B90" w:rsidRDefault="00380837" w:rsidP="00917CFA">
            <w:r>
              <w:t>13</w:t>
            </w:r>
          </w:p>
        </w:tc>
        <w:tc>
          <w:tcPr>
            <w:tcW w:w="10397" w:type="dxa"/>
            <w:shd w:val="clear" w:color="auto" w:fill="auto"/>
          </w:tcPr>
          <w:p w:rsidR="001941D5" w:rsidRPr="00435B90" w:rsidRDefault="00111345" w:rsidP="001E10A2">
            <w:r>
              <w:t>P</w:t>
            </w:r>
            <w:r w:rsidR="00611F79">
              <w:t>artition: count on or back in tens and ones to find the difference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Pr="00435B90" w:rsidRDefault="00380837" w:rsidP="00917CFA">
            <w:r>
              <w:t>14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P</w:t>
            </w:r>
            <w:r w:rsidR="00611F79">
              <w:t>artition: add or subtract 10 or 20 and adjust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Pr="00435B90" w:rsidRDefault="00380837" w:rsidP="00917CFA">
            <w:r>
              <w:t>15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P</w:t>
            </w:r>
            <w:r w:rsidR="00611F79" w:rsidRPr="00611F79">
              <w:t>artition: double and adjus</w:t>
            </w:r>
            <w:r w:rsidR="00611F79">
              <w:t>t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Pr="00435B90" w:rsidRDefault="00380837" w:rsidP="00917CFA">
            <w:r>
              <w:t>16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P</w:t>
            </w:r>
            <w:r w:rsidR="00611F79">
              <w:t>artition: count on or back in minutes and hours, bridging through 60 (analogue times)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513F45">
        <w:trPr>
          <w:trHeight w:val="58"/>
        </w:trPr>
        <w:tc>
          <w:tcPr>
            <w:tcW w:w="11110" w:type="dxa"/>
            <w:gridSpan w:val="3"/>
            <w:shd w:val="clear" w:color="auto" w:fill="F2F2F2" w:themeFill="background1" w:themeFillShade="F2"/>
          </w:tcPr>
          <w:p w:rsidR="001941D5" w:rsidRPr="00513F45" w:rsidRDefault="001941D5" w:rsidP="001E10A2">
            <w:pPr>
              <w:jc w:val="center"/>
              <w:rPr>
                <w:sz w:val="28"/>
                <w:szCs w:val="28"/>
              </w:rPr>
            </w:pPr>
          </w:p>
        </w:tc>
      </w:tr>
      <w:tr w:rsidR="001941D5" w:rsidTr="00513F45">
        <w:trPr>
          <w:trHeight w:val="296"/>
        </w:trPr>
        <w:tc>
          <w:tcPr>
            <w:tcW w:w="11110" w:type="dxa"/>
            <w:gridSpan w:val="3"/>
            <w:shd w:val="clear" w:color="auto" w:fill="auto"/>
          </w:tcPr>
          <w:p w:rsidR="001941D5" w:rsidRPr="00513F45" w:rsidRDefault="001941D5" w:rsidP="001E10A2">
            <w:pPr>
              <w:rPr>
                <w:b/>
                <w:sz w:val="28"/>
                <w:szCs w:val="28"/>
              </w:rPr>
            </w:pPr>
            <w:r w:rsidRPr="00513F45">
              <w:rPr>
                <w:b/>
                <w:sz w:val="28"/>
                <w:szCs w:val="28"/>
              </w:rPr>
              <w:t>MULTIPLICATION &amp; DIVISION</w:t>
            </w:r>
          </w:p>
        </w:tc>
      </w:tr>
      <w:tr w:rsidR="001941D5" w:rsidTr="00513F45">
        <w:trPr>
          <w:trHeight w:val="305"/>
        </w:trPr>
        <w:tc>
          <w:tcPr>
            <w:tcW w:w="11110" w:type="dxa"/>
            <w:gridSpan w:val="3"/>
            <w:shd w:val="clear" w:color="auto" w:fill="FFCCFF"/>
          </w:tcPr>
          <w:p w:rsidR="001941D5" w:rsidRPr="00513F45" w:rsidRDefault="001941D5" w:rsidP="001E10A2">
            <w:pPr>
              <w:jc w:val="center"/>
              <w:rPr>
                <w:b/>
                <w:sz w:val="28"/>
                <w:szCs w:val="28"/>
              </w:rPr>
            </w:pPr>
            <w:r w:rsidRPr="00513F45">
              <w:rPr>
                <w:b/>
                <w:sz w:val="28"/>
                <w:szCs w:val="28"/>
              </w:rPr>
              <w:t>RECALL</w:t>
            </w:r>
          </w:p>
        </w:tc>
      </w:tr>
      <w:tr w:rsidR="001941D5" w:rsidTr="00917CFA">
        <w:trPr>
          <w:trHeight w:val="323"/>
        </w:trPr>
        <w:tc>
          <w:tcPr>
            <w:tcW w:w="26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17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Multiplication facts for the 2,3, 4, 5, 6 and 10 times-tables, and corresponding division facts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251"/>
        </w:trPr>
        <w:tc>
          <w:tcPr>
            <w:tcW w:w="26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18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Doubles of multiples of 10 to 100, e.g. double 90, and corresponding halves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513F45">
        <w:trPr>
          <w:trHeight w:val="341"/>
        </w:trPr>
        <w:tc>
          <w:tcPr>
            <w:tcW w:w="11110" w:type="dxa"/>
            <w:gridSpan w:val="3"/>
            <w:shd w:val="clear" w:color="auto" w:fill="FFCCFF"/>
          </w:tcPr>
          <w:p w:rsidR="001941D5" w:rsidRPr="001C798B" w:rsidRDefault="001941D5" w:rsidP="001E10A2">
            <w:pPr>
              <w:jc w:val="center"/>
              <w:rPr>
                <w:b/>
              </w:rPr>
            </w:pPr>
            <w:r w:rsidRPr="00513F45">
              <w:rPr>
                <w:b/>
                <w:sz w:val="28"/>
              </w:rPr>
              <w:t>MENTAL CALCULATION</w:t>
            </w: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Default="00380837" w:rsidP="001E10A2">
            <w:pPr>
              <w:jc w:val="center"/>
            </w:pPr>
            <w:r>
              <w:t>19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Double any multiple of 5 up to 100, e.g. double 35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Default="00380837" w:rsidP="001E10A2">
            <w:pPr>
              <w:jc w:val="center"/>
            </w:pPr>
            <w:r>
              <w:t>20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Halve any multiple of 10 up to200, e.g. halve 170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Default="00380837" w:rsidP="001E10A2">
            <w:pPr>
              <w:jc w:val="center"/>
            </w:pPr>
            <w:r>
              <w:t>21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Multiply one-digit or two-digit numbers by 10 or 100,e.g. 7 × 100, 46 × 10, 54 x 100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Default="00380837" w:rsidP="001E10A2">
            <w:pPr>
              <w:jc w:val="center"/>
            </w:pPr>
            <w:r>
              <w:t>22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Find unit fractions of numbers and quantities involving halves, thirds, quarters, fifths and tenths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513F45">
        <w:trPr>
          <w:trHeight w:val="341"/>
        </w:trPr>
        <w:tc>
          <w:tcPr>
            <w:tcW w:w="11110" w:type="dxa"/>
            <w:gridSpan w:val="3"/>
            <w:shd w:val="clear" w:color="auto" w:fill="FFCCFF"/>
          </w:tcPr>
          <w:p w:rsidR="001941D5" w:rsidRPr="00435B90" w:rsidRDefault="001941D5" w:rsidP="001E10A2">
            <w:pPr>
              <w:jc w:val="center"/>
            </w:pPr>
            <w:r w:rsidRPr="00513F45">
              <w:rPr>
                <w:b/>
                <w:sz w:val="28"/>
              </w:rPr>
              <w:t>MENTAL METHODS OR STRATEGIES</w:t>
            </w: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Default="00380837" w:rsidP="001E10A2">
            <w:pPr>
              <w:jc w:val="center"/>
            </w:pPr>
            <w:r>
              <w:t>23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Partition: when doubling, double the tens and ones separately, then recombine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Default="00380837" w:rsidP="001E10A2">
            <w:pPr>
              <w:jc w:val="center"/>
            </w:pPr>
            <w:r>
              <w:t>24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Partition: when halving, halve the tens and ones separately, then recombine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941D5" w:rsidRDefault="00380837" w:rsidP="001E10A2">
            <w:pPr>
              <w:jc w:val="center"/>
            </w:pPr>
            <w:r>
              <w:t>25</w:t>
            </w:r>
          </w:p>
        </w:tc>
        <w:tc>
          <w:tcPr>
            <w:tcW w:w="10397" w:type="dxa"/>
            <w:shd w:val="clear" w:color="auto" w:fill="auto"/>
          </w:tcPr>
          <w:p w:rsidR="001941D5" w:rsidRDefault="00111345" w:rsidP="001E10A2">
            <w:r>
              <w:t>Use knowledge that halving and doubling are inverse operations</w:t>
            </w:r>
          </w:p>
        </w:tc>
        <w:tc>
          <w:tcPr>
            <w:tcW w:w="448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1134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11345" w:rsidRDefault="00380837" w:rsidP="001E10A2">
            <w:pPr>
              <w:jc w:val="center"/>
            </w:pPr>
            <w:r>
              <w:t>26</w:t>
            </w:r>
          </w:p>
        </w:tc>
        <w:tc>
          <w:tcPr>
            <w:tcW w:w="10397" w:type="dxa"/>
            <w:shd w:val="clear" w:color="auto" w:fill="auto"/>
          </w:tcPr>
          <w:p w:rsidR="00111345" w:rsidRDefault="001D703F" w:rsidP="001E10A2">
            <w:r>
              <w:t>R</w:t>
            </w:r>
            <w:r w:rsidR="00111345">
              <w:t>ecognise that finding a unit fraction is equivalent to dividing by the denominator and use knowledge of division facts</w:t>
            </w:r>
          </w:p>
        </w:tc>
        <w:tc>
          <w:tcPr>
            <w:tcW w:w="448" w:type="dxa"/>
            <w:shd w:val="clear" w:color="auto" w:fill="auto"/>
          </w:tcPr>
          <w:p w:rsidR="00111345" w:rsidRPr="00435B90" w:rsidRDefault="00111345" w:rsidP="001E10A2">
            <w:pPr>
              <w:jc w:val="center"/>
            </w:pPr>
          </w:p>
        </w:tc>
      </w:tr>
      <w:tr w:rsidR="00111345" w:rsidTr="00917CFA">
        <w:trPr>
          <w:trHeight w:val="397"/>
        </w:trPr>
        <w:tc>
          <w:tcPr>
            <w:tcW w:w="265" w:type="dxa"/>
            <w:shd w:val="clear" w:color="auto" w:fill="auto"/>
          </w:tcPr>
          <w:p w:rsidR="00111345" w:rsidRDefault="00380837" w:rsidP="001E10A2">
            <w:pPr>
              <w:jc w:val="center"/>
            </w:pPr>
            <w:r>
              <w:t>27</w:t>
            </w:r>
          </w:p>
        </w:tc>
        <w:tc>
          <w:tcPr>
            <w:tcW w:w="10397" w:type="dxa"/>
            <w:shd w:val="clear" w:color="auto" w:fill="auto"/>
          </w:tcPr>
          <w:p w:rsidR="00111345" w:rsidRDefault="001D703F" w:rsidP="001E10A2">
            <w:r>
              <w:t>R</w:t>
            </w:r>
            <w:r w:rsidR="00111345">
              <w:t>ecognise that when multiplying by 10 or 100the digits move one or two places to the left and zero is used as a place holder</w:t>
            </w:r>
          </w:p>
        </w:tc>
        <w:tc>
          <w:tcPr>
            <w:tcW w:w="448" w:type="dxa"/>
            <w:shd w:val="clear" w:color="auto" w:fill="auto"/>
          </w:tcPr>
          <w:p w:rsidR="00111345" w:rsidRPr="00435B90" w:rsidRDefault="00111345" w:rsidP="001E10A2">
            <w:pPr>
              <w:jc w:val="center"/>
            </w:pPr>
          </w:p>
        </w:tc>
      </w:tr>
    </w:tbl>
    <w:p w:rsidR="001941D5" w:rsidRDefault="001941D5"/>
    <w:p w:rsidR="00846615" w:rsidRDefault="00846615"/>
    <w:tbl>
      <w:tblPr>
        <w:tblStyle w:val="TableGrid"/>
        <w:tblpPr w:leftFromText="180" w:rightFromText="180" w:vertAnchor="page" w:horzAnchor="margin" w:tblpX="-365" w:tblpY="541"/>
        <w:tblW w:w="11272" w:type="dxa"/>
        <w:tblLook w:val="04A0" w:firstRow="1" w:lastRow="0" w:firstColumn="1" w:lastColumn="0" w:noHBand="0" w:noVBand="1"/>
      </w:tblPr>
      <w:tblGrid>
        <w:gridCol w:w="445"/>
        <w:gridCol w:w="10588"/>
        <w:gridCol w:w="239"/>
      </w:tblGrid>
      <w:tr w:rsidR="001941D5" w:rsidTr="00917CFA">
        <w:trPr>
          <w:trHeight w:val="260"/>
        </w:trPr>
        <w:tc>
          <w:tcPr>
            <w:tcW w:w="11272" w:type="dxa"/>
            <w:gridSpan w:val="3"/>
            <w:shd w:val="clear" w:color="auto" w:fill="FFCC99"/>
          </w:tcPr>
          <w:p w:rsidR="001941D5" w:rsidRPr="00917CFA" w:rsidRDefault="001941D5" w:rsidP="001E10A2">
            <w:pPr>
              <w:rPr>
                <w:b/>
                <w:sz w:val="28"/>
                <w:szCs w:val="28"/>
              </w:rPr>
            </w:pPr>
            <w:r w:rsidRPr="00917CFA">
              <w:rPr>
                <w:b/>
                <w:sz w:val="28"/>
                <w:szCs w:val="28"/>
              </w:rPr>
              <w:lastRenderedPageBreak/>
              <w:t>YEAR 4  MENTAL MATHS</w:t>
            </w:r>
          </w:p>
        </w:tc>
      </w:tr>
      <w:tr w:rsidR="001941D5" w:rsidTr="00917CFA">
        <w:trPr>
          <w:trHeight w:val="179"/>
        </w:trPr>
        <w:tc>
          <w:tcPr>
            <w:tcW w:w="11272" w:type="dxa"/>
            <w:gridSpan w:val="3"/>
            <w:shd w:val="clear" w:color="auto" w:fill="auto"/>
          </w:tcPr>
          <w:p w:rsidR="001941D5" w:rsidRPr="00917CFA" w:rsidRDefault="001941D5" w:rsidP="001E10A2">
            <w:pPr>
              <w:rPr>
                <w:b/>
                <w:sz w:val="28"/>
                <w:szCs w:val="28"/>
              </w:rPr>
            </w:pPr>
            <w:r w:rsidRPr="00917CFA">
              <w:rPr>
                <w:b/>
                <w:sz w:val="28"/>
                <w:szCs w:val="28"/>
              </w:rPr>
              <w:t>ADDITION &amp; SUBTRACTION</w:t>
            </w:r>
          </w:p>
        </w:tc>
      </w:tr>
      <w:tr w:rsidR="001941D5" w:rsidTr="00917CFA">
        <w:trPr>
          <w:trHeight w:val="89"/>
        </w:trPr>
        <w:tc>
          <w:tcPr>
            <w:tcW w:w="11272" w:type="dxa"/>
            <w:gridSpan w:val="3"/>
            <w:shd w:val="clear" w:color="auto" w:fill="EEECE1" w:themeFill="background2"/>
          </w:tcPr>
          <w:p w:rsidR="001941D5" w:rsidRPr="00917CFA" w:rsidRDefault="001941D5" w:rsidP="001E10A2">
            <w:pPr>
              <w:rPr>
                <w:b/>
                <w:sz w:val="28"/>
                <w:szCs w:val="28"/>
              </w:rPr>
            </w:pPr>
          </w:p>
        </w:tc>
      </w:tr>
      <w:tr w:rsidR="001941D5" w:rsidTr="00917CFA">
        <w:trPr>
          <w:trHeight w:val="197"/>
        </w:trPr>
        <w:tc>
          <w:tcPr>
            <w:tcW w:w="11272" w:type="dxa"/>
            <w:gridSpan w:val="3"/>
            <w:tcBorders>
              <w:bottom w:val="single" w:sz="4" w:space="0" w:color="auto"/>
            </w:tcBorders>
            <w:shd w:val="clear" w:color="auto" w:fill="FFCC99"/>
          </w:tcPr>
          <w:p w:rsidR="001941D5" w:rsidRPr="00917CFA" w:rsidRDefault="001941D5" w:rsidP="001E10A2">
            <w:pPr>
              <w:jc w:val="center"/>
              <w:rPr>
                <w:b/>
                <w:sz w:val="28"/>
                <w:szCs w:val="28"/>
              </w:rPr>
            </w:pPr>
            <w:r w:rsidRPr="00917CFA">
              <w:rPr>
                <w:b/>
                <w:sz w:val="28"/>
                <w:szCs w:val="28"/>
              </w:rPr>
              <w:t>RECALL</w:t>
            </w:r>
          </w:p>
        </w:tc>
      </w:tr>
      <w:tr w:rsidR="001941D5" w:rsidTr="00846615">
        <w:trPr>
          <w:trHeight w:val="206"/>
        </w:trPr>
        <w:tc>
          <w:tcPr>
            <w:tcW w:w="445" w:type="dxa"/>
          </w:tcPr>
          <w:p w:rsidR="001941D5" w:rsidRDefault="00380837" w:rsidP="001E10A2">
            <w:r>
              <w:t>1</w:t>
            </w:r>
          </w:p>
        </w:tc>
        <w:tc>
          <w:tcPr>
            <w:tcW w:w="10588" w:type="dxa"/>
          </w:tcPr>
          <w:p w:rsidR="001941D5" w:rsidRDefault="00BF4D3C" w:rsidP="001E10A2">
            <w:pPr>
              <w:tabs>
                <w:tab w:val="left" w:pos="997"/>
              </w:tabs>
            </w:pPr>
            <w:r>
              <w:t>S</w:t>
            </w:r>
            <w:r w:rsidR="00423DDB">
              <w:t>ums and differences of pairs of multiples of 10, 100 or</w:t>
            </w:r>
            <w:r w:rsidR="00846615">
              <w:t xml:space="preserve"> </w:t>
            </w:r>
            <w:r w:rsidR="00423DDB">
              <w:t>1000</w:t>
            </w:r>
          </w:p>
        </w:tc>
        <w:tc>
          <w:tcPr>
            <w:tcW w:w="239" w:type="dxa"/>
          </w:tcPr>
          <w:p w:rsidR="001941D5" w:rsidRDefault="001941D5" w:rsidP="001E10A2"/>
        </w:tc>
      </w:tr>
      <w:tr w:rsidR="001941D5" w:rsidTr="00846615">
        <w:trPr>
          <w:trHeight w:val="287"/>
        </w:trPr>
        <w:tc>
          <w:tcPr>
            <w:tcW w:w="445" w:type="dxa"/>
          </w:tcPr>
          <w:p w:rsidR="001941D5" w:rsidRDefault="00380837" w:rsidP="001E10A2">
            <w:r>
              <w:t>2</w:t>
            </w:r>
          </w:p>
        </w:tc>
        <w:tc>
          <w:tcPr>
            <w:tcW w:w="10588" w:type="dxa"/>
          </w:tcPr>
          <w:p w:rsidR="001941D5" w:rsidRDefault="00BF4D3C" w:rsidP="001E10A2">
            <w:r>
              <w:t>A</w:t>
            </w:r>
            <w:r w:rsidR="00423DDB">
              <w:t>ddition doubles of numbers1 to 100, e.g. 38 + 38, and the corresponding halves</w:t>
            </w:r>
          </w:p>
        </w:tc>
        <w:tc>
          <w:tcPr>
            <w:tcW w:w="239" w:type="dxa"/>
          </w:tcPr>
          <w:p w:rsidR="001941D5" w:rsidRDefault="001941D5" w:rsidP="001E10A2"/>
        </w:tc>
      </w:tr>
      <w:tr w:rsidR="001941D5" w:rsidTr="00846615">
        <w:trPr>
          <w:trHeight w:val="197"/>
        </w:trPr>
        <w:tc>
          <w:tcPr>
            <w:tcW w:w="445" w:type="dxa"/>
          </w:tcPr>
          <w:p w:rsidR="001941D5" w:rsidRDefault="00380837" w:rsidP="001E10A2">
            <w:r>
              <w:t>3</w:t>
            </w:r>
          </w:p>
        </w:tc>
        <w:tc>
          <w:tcPr>
            <w:tcW w:w="10588" w:type="dxa"/>
          </w:tcPr>
          <w:p w:rsidR="001941D5" w:rsidRDefault="00BF4D3C" w:rsidP="001E10A2">
            <w:r>
              <w:t>W</w:t>
            </w:r>
            <w:r w:rsidR="00423DDB">
              <w:t>hat must be added to any three-digit number to make the next multiple of 100, e.g.521 +</w:t>
            </w:r>
            <w:r w:rsidR="00423DDB">
              <w:sym w:font="Symbol" w:char="F0A8"/>
            </w:r>
            <w:r w:rsidR="00423DDB">
              <w:t>= 600</w:t>
            </w:r>
          </w:p>
        </w:tc>
        <w:tc>
          <w:tcPr>
            <w:tcW w:w="239" w:type="dxa"/>
          </w:tcPr>
          <w:p w:rsidR="001941D5" w:rsidRDefault="001941D5" w:rsidP="001E10A2"/>
        </w:tc>
      </w:tr>
      <w:tr w:rsidR="001941D5" w:rsidTr="00846615">
        <w:trPr>
          <w:trHeight w:val="197"/>
        </w:trPr>
        <w:tc>
          <w:tcPr>
            <w:tcW w:w="445" w:type="dxa"/>
          </w:tcPr>
          <w:p w:rsidR="001941D5" w:rsidRDefault="00380837" w:rsidP="001E10A2">
            <w:r>
              <w:t>4</w:t>
            </w:r>
          </w:p>
        </w:tc>
        <w:tc>
          <w:tcPr>
            <w:tcW w:w="10588" w:type="dxa"/>
          </w:tcPr>
          <w:p w:rsidR="001941D5" w:rsidRDefault="00BF4D3C" w:rsidP="001E10A2">
            <w:r>
              <w:t>Pa</w:t>
            </w:r>
            <w:r w:rsidR="00423DDB" w:rsidRPr="00423DDB">
              <w:t>irs of fractions that total 1</w:t>
            </w:r>
          </w:p>
        </w:tc>
        <w:tc>
          <w:tcPr>
            <w:tcW w:w="239" w:type="dxa"/>
          </w:tcPr>
          <w:p w:rsidR="001941D5" w:rsidRDefault="001941D5" w:rsidP="001E10A2"/>
        </w:tc>
      </w:tr>
      <w:tr w:rsidR="001941D5" w:rsidTr="00917CFA">
        <w:trPr>
          <w:trHeight w:val="287"/>
        </w:trPr>
        <w:tc>
          <w:tcPr>
            <w:tcW w:w="11272" w:type="dxa"/>
            <w:gridSpan w:val="3"/>
            <w:shd w:val="clear" w:color="auto" w:fill="FFCC99"/>
          </w:tcPr>
          <w:p w:rsidR="001941D5" w:rsidRPr="00435B90" w:rsidRDefault="001941D5" w:rsidP="001E10A2">
            <w:pPr>
              <w:jc w:val="center"/>
              <w:rPr>
                <w:b/>
                <w:sz w:val="36"/>
              </w:rPr>
            </w:pPr>
            <w:r w:rsidRPr="00917CFA">
              <w:rPr>
                <w:b/>
                <w:sz w:val="28"/>
              </w:rPr>
              <w:t>MENTAL CALCULATION</w:t>
            </w:r>
          </w:p>
        </w:tc>
      </w:tr>
      <w:tr w:rsidR="001941D5" w:rsidTr="00846615">
        <w:trPr>
          <w:trHeight w:val="233"/>
        </w:trPr>
        <w:tc>
          <w:tcPr>
            <w:tcW w:w="445" w:type="dxa"/>
          </w:tcPr>
          <w:p w:rsidR="001941D5" w:rsidRDefault="00380837" w:rsidP="001E10A2">
            <w:r>
              <w:t>5</w:t>
            </w:r>
          </w:p>
        </w:tc>
        <w:tc>
          <w:tcPr>
            <w:tcW w:w="10588" w:type="dxa"/>
          </w:tcPr>
          <w:p w:rsidR="001941D5" w:rsidRDefault="00BF4D3C" w:rsidP="001E10A2">
            <w:r>
              <w:t>A</w:t>
            </w:r>
            <w:r w:rsidR="00423DDB">
              <w:t>dd or subtract any pair of two-digit numbers, including crossing the tens and 100 boundary, e.g. 47 + 58,91 – 35</w:t>
            </w:r>
          </w:p>
        </w:tc>
        <w:tc>
          <w:tcPr>
            <w:tcW w:w="239" w:type="dxa"/>
          </w:tcPr>
          <w:p w:rsidR="001941D5" w:rsidRDefault="001941D5" w:rsidP="001E10A2"/>
        </w:tc>
      </w:tr>
      <w:tr w:rsidR="001941D5" w:rsidTr="00846615">
        <w:trPr>
          <w:trHeight w:val="215"/>
        </w:trPr>
        <w:tc>
          <w:tcPr>
            <w:tcW w:w="445" w:type="dxa"/>
          </w:tcPr>
          <w:p w:rsidR="001941D5" w:rsidRDefault="00380837" w:rsidP="001E10A2">
            <w:r>
              <w:t>6</w:t>
            </w:r>
          </w:p>
        </w:tc>
        <w:tc>
          <w:tcPr>
            <w:tcW w:w="10588" w:type="dxa"/>
          </w:tcPr>
          <w:p w:rsidR="001941D5" w:rsidRDefault="00BF4D3C" w:rsidP="001E10A2">
            <w:r>
              <w:t>A</w:t>
            </w:r>
            <w:r w:rsidR="00423DDB">
              <w:t>dd or subtract a near multiple of 10, e.g. 56 + 29,86 – 38</w:t>
            </w:r>
          </w:p>
        </w:tc>
        <w:tc>
          <w:tcPr>
            <w:tcW w:w="239" w:type="dxa"/>
          </w:tcPr>
          <w:p w:rsidR="001941D5" w:rsidRDefault="001941D5" w:rsidP="001E10A2"/>
        </w:tc>
      </w:tr>
      <w:tr w:rsidR="001941D5" w:rsidTr="00846615">
        <w:trPr>
          <w:trHeight w:val="197"/>
        </w:trPr>
        <w:tc>
          <w:tcPr>
            <w:tcW w:w="445" w:type="dxa"/>
          </w:tcPr>
          <w:p w:rsidR="001941D5" w:rsidRDefault="00380837" w:rsidP="001E10A2">
            <w:r>
              <w:t>7</w:t>
            </w:r>
          </w:p>
        </w:tc>
        <w:tc>
          <w:tcPr>
            <w:tcW w:w="10588" w:type="dxa"/>
          </w:tcPr>
          <w:p w:rsidR="001941D5" w:rsidRDefault="00BF4D3C" w:rsidP="001E10A2">
            <w:r>
              <w:t>A</w:t>
            </w:r>
            <w:r w:rsidR="00423DDB">
              <w:t>dd near doubles of two-digit numbers, e.g. 38 + 37</w:t>
            </w:r>
          </w:p>
        </w:tc>
        <w:tc>
          <w:tcPr>
            <w:tcW w:w="239" w:type="dxa"/>
          </w:tcPr>
          <w:p w:rsidR="001941D5" w:rsidRDefault="001941D5" w:rsidP="001E10A2"/>
        </w:tc>
      </w:tr>
      <w:tr w:rsidR="001941D5" w:rsidTr="00846615">
        <w:trPr>
          <w:trHeight w:val="215"/>
        </w:trPr>
        <w:tc>
          <w:tcPr>
            <w:tcW w:w="445" w:type="dxa"/>
          </w:tcPr>
          <w:p w:rsidR="001941D5" w:rsidRDefault="00380837" w:rsidP="001E10A2">
            <w:r>
              <w:t>8</w:t>
            </w:r>
          </w:p>
        </w:tc>
        <w:tc>
          <w:tcPr>
            <w:tcW w:w="10588" w:type="dxa"/>
          </w:tcPr>
          <w:p w:rsidR="001941D5" w:rsidRDefault="00BF4D3C" w:rsidP="001E10A2">
            <w:r>
              <w:t>A</w:t>
            </w:r>
            <w:r w:rsidR="00423DDB">
              <w:t>dd or subtract two-digit or three-digit multiples of 10,</w:t>
            </w:r>
            <w:r w:rsidR="00846615">
              <w:t xml:space="preserve"> </w:t>
            </w:r>
            <w:r w:rsidR="00423DDB">
              <w:t>e.g. 120 – 40, 140 + 150, 370– 180</w:t>
            </w:r>
          </w:p>
        </w:tc>
        <w:tc>
          <w:tcPr>
            <w:tcW w:w="239" w:type="dxa"/>
          </w:tcPr>
          <w:p w:rsidR="001941D5" w:rsidRDefault="001941D5" w:rsidP="001E10A2"/>
        </w:tc>
      </w:tr>
      <w:tr w:rsidR="001941D5" w:rsidTr="00917CFA">
        <w:trPr>
          <w:trHeight w:val="287"/>
        </w:trPr>
        <w:tc>
          <w:tcPr>
            <w:tcW w:w="11272" w:type="dxa"/>
            <w:gridSpan w:val="3"/>
            <w:shd w:val="clear" w:color="auto" w:fill="FFCC99"/>
          </w:tcPr>
          <w:p w:rsidR="001941D5" w:rsidRPr="00917CFA" w:rsidRDefault="001941D5" w:rsidP="001E10A2">
            <w:pPr>
              <w:jc w:val="center"/>
              <w:rPr>
                <w:b/>
                <w:sz w:val="28"/>
              </w:rPr>
            </w:pPr>
            <w:r w:rsidRPr="00917CFA">
              <w:rPr>
                <w:b/>
                <w:sz w:val="28"/>
              </w:rPr>
              <w:t>MENTAL METHODS OR STRATEGIES</w:t>
            </w:r>
          </w:p>
        </w:tc>
      </w:tr>
      <w:tr w:rsidR="001941D5" w:rsidTr="007F7942">
        <w:trPr>
          <w:trHeight w:val="179"/>
        </w:trPr>
        <w:tc>
          <w:tcPr>
            <w:tcW w:w="445" w:type="dxa"/>
            <w:shd w:val="clear" w:color="auto" w:fill="auto"/>
          </w:tcPr>
          <w:p w:rsidR="001941D5" w:rsidRPr="00435B90" w:rsidRDefault="00380837" w:rsidP="001E10A2">
            <w:r>
              <w:t>9</w:t>
            </w:r>
          </w:p>
        </w:tc>
        <w:tc>
          <w:tcPr>
            <w:tcW w:w="10588" w:type="dxa"/>
            <w:shd w:val="clear" w:color="auto" w:fill="auto"/>
          </w:tcPr>
          <w:p w:rsidR="001941D5" w:rsidRPr="00435B90" w:rsidRDefault="00BF4D3C" w:rsidP="001E10A2">
            <w:r>
              <w:t>C</w:t>
            </w:r>
            <w:r w:rsidR="00423DDB">
              <w:t>ount on or back in hundreds, tens and ones</w:t>
            </w:r>
          </w:p>
        </w:tc>
        <w:tc>
          <w:tcPr>
            <w:tcW w:w="239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7F7942">
        <w:trPr>
          <w:trHeight w:val="71"/>
        </w:trPr>
        <w:tc>
          <w:tcPr>
            <w:tcW w:w="44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10</w:t>
            </w:r>
          </w:p>
        </w:tc>
        <w:tc>
          <w:tcPr>
            <w:tcW w:w="10588" w:type="dxa"/>
            <w:shd w:val="clear" w:color="auto" w:fill="auto"/>
          </w:tcPr>
          <w:p w:rsidR="001941D5" w:rsidRPr="00435B90" w:rsidRDefault="00BF4D3C" w:rsidP="001E10A2">
            <w:r>
              <w:t>P</w:t>
            </w:r>
            <w:r w:rsidR="00423DDB">
              <w:t>artition: add tens and ones separately, then recombine</w:t>
            </w:r>
          </w:p>
        </w:tc>
        <w:tc>
          <w:tcPr>
            <w:tcW w:w="239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7F7942">
        <w:trPr>
          <w:trHeight w:val="251"/>
        </w:trPr>
        <w:tc>
          <w:tcPr>
            <w:tcW w:w="44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11</w:t>
            </w:r>
          </w:p>
        </w:tc>
        <w:tc>
          <w:tcPr>
            <w:tcW w:w="10588" w:type="dxa"/>
            <w:shd w:val="clear" w:color="auto" w:fill="auto"/>
          </w:tcPr>
          <w:p w:rsidR="001941D5" w:rsidRPr="00435B90" w:rsidRDefault="00BF4D3C" w:rsidP="001E10A2">
            <w:r>
              <w:t>P</w:t>
            </w:r>
            <w:r w:rsidR="00423DDB">
              <w:t>artition: subtract tens and then ones, e.g. subtracting 27</w:t>
            </w:r>
            <w:r w:rsidR="00917CFA">
              <w:t xml:space="preserve"> </w:t>
            </w:r>
            <w:r w:rsidR="00423DDB">
              <w:t>by subtracting 20 then 7</w:t>
            </w:r>
          </w:p>
        </w:tc>
        <w:tc>
          <w:tcPr>
            <w:tcW w:w="239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7F7942">
        <w:trPr>
          <w:trHeight w:val="242"/>
        </w:trPr>
        <w:tc>
          <w:tcPr>
            <w:tcW w:w="44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12</w:t>
            </w:r>
          </w:p>
        </w:tc>
        <w:tc>
          <w:tcPr>
            <w:tcW w:w="10588" w:type="dxa"/>
            <w:shd w:val="clear" w:color="auto" w:fill="auto"/>
          </w:tcPr>
          <w:p w:rsidR="001941D5" w:rsidRPr="00435B90" w:rsidRDefault="00BF4D3C" w:rsidP="001E10A2">
            <w:r>
              <w:t>S</w:t>
            </w:r>
            <w:r w:rsidR="00423DDB">
              <w:t>ubtract by counting up from the smaller to the larger number</w:t>
            </w:r>
          </w:p>
        </w:tc>
        <w:tc>
          <w:tcPr>
            <w:tcW w:w="239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7F7942">
        <w:trPr>
          <w:trHeight w:val="233"/>
        </w:trPr>
        <w:tc>
          <w:tcPr>
            <w:tcW w:w="44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13</w:t>
            </w:r>
          </w:p>
        </w:tc>
        <w:tc>
          <w:tcPr>
            <w:tcW w:w="10588" w:type="dxa"/>
            <w:shd w:val="clear" w:color="auto" w:fill="auto"/>
          </w:tcPr>
          <w:p w:rsidR="001941D5" w:rsidRPr="00435B90" w:rsidRDefault="00BF4D3C" w:rsidP="001E10A2">
            <w:r>
              <w:t>P</w:t>
            </w:r>
            <w:r w:rsidR="00423DDB">
              <w:t>artition: add or subtract a multiple of 10 and adjust, e.g. 56 + 29 = 56 + 30 – 1, or86 – 38 = 86 – 40 + 2</w:t>
            </w:r>
          </w:p>
        </w:tc>
        <w:tc>
          <w:tcPr>
            <w:tcW w:w="239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7F7942">
        <w:trPr>
          <w:trHeight w:val="323"/>
        </w:trPr>
        <w:tc>
          <w:tcPr>
            <w:tcW w:w="44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14</w:t>
            </w:r>
          </w:p>
        </w:tc>
        <w:tc>
          <w:tcPr>
            <w:tcW w:w="10588" w:type="dxa"/>
            <w:shd w:val="clear" w:color="auto" w:fill="auto"/>
          </w:tcPr>
          <w:p w:rsidR="001941D5" w:rsidRDefault="00BF4D3C" w:rsidP="001E10A2">
            <w:r>
              <w:t>P</w:t>
            </w:r>
            <w:r w:rsidR="00423DDB" w:rsidRPr="00423DDB">
              <w:t>artition: double and adjus</w:t>
            </w:r>
            <w:r w:rsidR="00423DDB">
              <w:t>t</w:t>
            </w:r>
          </w:p>
        </w:tc>
        <w:tc>
          <w:tcPr>
            <w:tcW w:w="239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7F7942">
        <w:trPr>
          <w:trHeight w:val="251"/>
        </w:trPr>
        <w:tc>
          <w:tcPr>
            <w:tcW w:w="44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15</w:t>
            </w:r>
          </w:p>
        </w:tc>
        <w:tc>
          <w:tcPr>
            <w:tcW w:w="10588" w:type="dxa"/>
            <w:shd w:val="clear" w:color="auto" w:fill="auto"/>
          </w:tcPr>
          <w:p w:rsidR="001941D5" w:rsidRDefault="00BF4D3C" w:rsidP="001E10A2">
            <w:r>
              <w:t>U</w:t>
            </w:r>
            <w:r w:rsidR="00423DDB">
              <w:t>se knowledge of place value and related calculations, e.g. work out 140 + 150 = 290</w:t>
            </w:r>
            <w:r w:rsidR="00917CFA">
              <w:t xml:space="preserve"> </w:t>
            </w:r>
            <w:r w:rsidR="00423DDB">
              <w:t>using 14 + 15 = 29</w:t>
            </w:r>
          </w:p>
        </w:tc>
        <w:tc>
          <w:tcPr>
            <w:tcW w:w="239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7F7942">
        <w:trPr>
          <w:trHeight w:val="251"/>
        </w:trPr>
        <w:tc>
          <w:tcPr>
            <w:tcW w:w="445" w:type="dxa"/>
            <w:shd w:val="clear" w:color="auto" w:fill="auto"/>
          </w:tcPr>
          <w:p w:rsidR="001941D5" w:rsidRPr="00435B90" w:rsidRDefault="00380837" w:rsidP="001E10A2">
            <w:pPr>
              <w:jc w:val="center"/>
            </w:pPr>
            <w:r>
              <w:t>16</w:t>
            </w:r>
          </w:p>
        </w:tc>
        <w:tc>
          <w:tcPr>
            <w:tcW w:w="10588" w:type="dxa"/>
            <w:shd w:val="clear" w:color="auto" w:fill="auto"/>
          </w:tcPr>
          <w:p w:rsidR="001941D5" w:rsidRDefault="00BF4D3C" w:rsidP="001E10A2">
            <w:r>
              <w:t>P</w:t>
            </w:r>
            <w:r w:rsidR="00423DDB">
              <w:t>artition: count on or back in</w:t>
            </w:r>
            <w:r>
              <w:t xml:space="preserve"> </w:t>
            </w:r>
            <w:r w:rsidR="00423DDB">
              <w:t>minutes and hours, bridging</w:t>
            </w:r>
            <w:r>
              <w:t xml:space="preserve"> </w:t>
            </w:r>
            <w:r w:rsidR="00423DDB">
              <w:t>through 60 (analogue and</w:t>
            </w:r>
            <w:r>
              <w:t xml:space="preserve"> </w:t>
            </w:r>
            <w:r w:rsidR="00423DDB">
              <w:t>digital times</w:t>
            </w:r>
            <w:r>
              <w:t>)</w:t>
            </w:r>
          </w:p>
        </w:tc>
        <w:tc>
          <w:tcPr>
            <w:tcW w:w="239" w:type="dxa"/>
            <w:shd w:val="clear" w:color="auto" w:fill="auto"/>
          </w:tcPr>
          <w:p w:rsidR="001941D5" w:rsidRPr="00435B90" w:rsidRDefault="001941D5" w:rsidP="001E10A2">
            <w:pPr>
              <w:jc w:val="center"/>
            </w:pPr>
          </w:p>
        </w:tc>
      </w:tr>
      <w:tr w:rsidR="001941D5" w:rsidTr="00917CFA">
        <w:trPr>
          <w:trHeight w:val="143"/>
        </w:trPr>
        <w:tc>
          <w:tcPr>
            <w:tcW w:w="11272" w:type="dxa"/>
            <w:gridSpan w:val="3"/>
            <w:shd w:val="clear" w:color="auto" w:fill="F2F2F2" w:themeFill="background1" w:themeFillShade="F2"/>
          </w:tcPr>
          <w:p w:rsidR="001941D5" w:rsidRPr="00917CFA" w:rsidRDefault="001941D5" w:rsidP="001E10A2">
            <w:pPr>
              <w:jc w:val="center"/>
              <w:rPr>
                <w:sz w:val="28"/>
                <w:szCs w:val="28"/>
              </w:rPr>
            </w:pPr>
          </w:p>
        </w:tc>
      </w:tr>
      <w:tr w:rsidR="001941D5" w:rsidTr="00917CFA">
        <w:trPr>
          <w:trHeight w:val="242"/>
        </w:trPr>
        <w:tc>
          <w:tcPr>
            <w:tcW w:w="11272" w:type="dxa"/>
            <w:gridSpan w:val="3"/>
            <w:shd w:val="clear" w:color="auto" w:fill="auto"/>
          </w:tcPr>
          <w:p w:rsidR="001941D5" w:rsidRPr="00917CFA" w:rsidRDefault="001941D5" w:rsidP="001E10A2">
            <w:pPr>
              <w:rPr>
                <w:b/>
                <w:sz w:val="28"/>
                <w:szCs w:val="28"/>
              </w:rPr>
            </w:pPr>
            <w:r w:rsidRPr="00917CFA">
              <w:rPr>
                <w:b/>
                <w:sz w:val="28"/>
                <w:szCs w:val="28"/>
              </w:rPr>
              <w:t>MULTIPLICATION &amp; DIVISION</w:t>
            </w:r>
          </w:p>
        </w:tc>
      </w:tr>
      <w:tr w:rsidR="001941D5" w:rsidTr="00917CFA">
        <w:trPr>
          <w:trHeight w:val="251"/>
        </w:trPr>
        <w:tc>
          <w:tcPr>
            <w:tcW w:w="11272" w:type="dxa"/>
            <w:gridSpan w:val="3"/>
            <w:shd w:val="clear" w:color="auto" w:fill="FFCC99"/>
          </w:tcPr>
          <w:p w:rsidR="001941D5" w:rsidRPr="00917CFA" w:rsidRDefault="001941D5" w:rsidP="001E10A2">
            <w:pPr>
              <w:jc w:val="center"/>
              <w:rPr>
                <w:b/>
                <w:sz w:val="28"/>
                <w:szCs w:val="28"/>
              </w:rPr>
            </w:pPr>
            <w:r w:rsidRPr="00917CFA">
              <w:rPr>
                <w:b/>
                <w:sz w:val="28"/>
                <w:szCs w:val="28"/>
              </w:rPr>
              <w:t>RECALL</w:t>
            </w:r>
          </w:p>
        </w:tc>
      </w:tr>
      <w:tr w:rsidR="00423DDB" w:rsidTr="007F7942">
        <w:trPr>
          <w:trHeight w:val="251"/>
        </w:trPr>
        <w:tc>
          <w:tcPr>
            <w:tcW w:w="445" w:type="dxa"/>
            <w:shd w:val="clear" w:color="auto" w:fill="auto"/>
          </w:tcPr>
          <w:p w:rsidR="00423DDB" w:rsidRPr="00435B90" w:rsidRDefault="00380837" w:rsidP="001E10A2">
            <w:pPr>
              <w:jc w:val="center"/>
            </w:pPr>
            <w:r>
              <w:t>17</w:t>
            </w:r>
          </w:p>
        </w:tc>
        <w:tc>
          <w:tcPr>
            <w:tcW w:w="10588" w:type="dxa"/>
          </w:tcPr>
          <w:p w:rsidR="00423DDB" w:rsidRDefault="00BF4D3C" w:rsidP="001E10A2">
            <w:r>
              <w:t>M</w:t>
            </w:r>
            <w:r w:rsidR="00423DDB">
              <w:t>ultiplication facts to 10 ×10 and the corresponding division facts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251"/>
        </w:trPr>
        <w:tc>
          <w:tcPr>
            <w:tcW w:w="445" w:type="dxa"/>
            <w:shd w:val="clear" w:color="auto" w:fill="auto"/>
          </w:tcPr>
          <w:p w:rsidR="00423DDB" w:rsidRPr="00435B90" w:rsidRDefault="00380837" w:rsidP="001E10A2">
            <w:pPr>
              <w:jc w:val="center"/>
            </w:pPr>
            <w:r>
              <w:t>18</w:t>
            </w:r>
          </w:p>
        </w:tc>
        <w:tc>
          <w:tcPr>
            <w:tcW w:w="10588" w:type="dxa"/>
          </w:tcPr>
          <w:p w:rsidR="00423DDB" w:rsidRDefault="00BF4D3C" w:rsidP="001E10A2">
            <w:r>
              <w:t>D</w:t>
            </w:r>
            <w:r w:rsidR="00423DDB">
              <w:t>oubles of numbers 1 to100, e.g. double 58, and corresponding halves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242"/>
        </w:trPr>
        <w:tc>
          <w:tcPr>
            <w:tcW w:w="445" w:type="dxa"/>
            <w:shd w:val="clear" w:color="auto" w:fill="auto"/>
          </w:tcPr>
          <w:p w:rsidR="00423DDB" w:rsidRPr="00435B90" w:rsidRDefault="00380837" w:rsidP="001E10A2">
            <w:pPr>
              <w:jc w:val="center"/>
            </w:pPr>
            <w:r>
              <w:t>19</w:t>
            </w:r>
          </w:p>
        </w:tc>
        <w:tc>
          <w:tcPr>
            <w:tcW w:w="10588" w:type="dxa"/>
          </w:tcPr>
          <w:p w:rsidR="00423DDB" w:rsidRDefault="00BF4D3C" w:rsidP="001E10A2">
            <w:r>
              <w:t>D</w:t>
            </w:r>
            <w:r w:rsidR="00423DDB">
              <w:t>oubles of multiples of 10and 100 and corresponding halves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407"/>
        </w:trPr>
        <w:tc>
          <w:tcPr>
            <w:tcW w:w="445" w:type="dxa"/>
            <w:shd w:val="clear" w:color="auto" w:fill="auto"/>
          </w:tcPr>
          <w:p w:rsidR="00423DDB" w:rsidRPr="00435B90" w:rsidRDefault="00380837" w:rsidP="001E10A2">
            <w:pPr>
              <w:jc w:val="center"/>
            </w:pPr>
            <w:r>
              <w:t>20</w:t>
            </w:r>
          </w:p>
        </w:tc>
        <w:tc>
          <w:tcPr>
            <w:tcW w:w="10588" w:type="dxa"/>
          </w:tcPr>
          <w:p w:rsidR="00423DDB" w:rsidRDefault="00BF4D3C" w:rsidP="001E10A2">
            <w:r>
              <w:t>F</w:t>
            </w:r>
            <w:r w:rsidR="00423DDB">
              <w:t>raction and decimal equivalents of one-half, quarters, tenths and hundredths, e.g.3 tenths is 0.3 and 3 hundredths is 0.03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224"/>
        </w:trPr>
        <w:tc>
          <w:tcPr>
            <w:tcW w:w="445" w:type="dxa"/>
            <w:shd w:val="clear" w:color="auto" w:fill="auto"/>
          </w:tcPr>
          <w:p w:rsidR="00423DDB" w:rsidRPr="00435B90" w:rsidRDefault="00380837" w:rsidP="001E10A2">
            <w:pPr>
              <w:jc w:val="center"/>
            </w:pPr>
            <w:r>
              <w:t>21</w:t>
            </w:r>
          </w:p>
        </w:tc>
        <w:tc>
          <w:tcPr>
            <w:tcW w:w="10588" w:type="dxa"/>
          </w:tcPr>
          <w:p w:rsidR="00423DDB" w:rsidRDefault="00BF4D3C" w:rsidP="001E10A2">
            <w:r>
              <w:t>F</w:t>
            </w:r>
            <w:r w:rsidR="00423DDB">
              <w:t>actor pairs for known multiplication facts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1941D5" w:rsidTr="00917CFA">
        <w:trPr>
          <w:trHeight w:val="215"/>
        </w:trPr>
        <w:tc>
          <w:tcPr>
            <w:tcW w:w="11272" w:type="dxa"/>
            <w:gridSpan w:val="3"/>
            <w:shd w:val="clear" w:color="auto" w:fill="FFCC99"/>
          </w:tcPr>
          <w:p w:rsidR="001941D5" w:rsidRPr="001C798B" w:rsidRDefault="001941D5" w:rsidP="001E10A2">
            <w:pPr>
              <w:jc w:val="center"/>
              <w:rPr>
                <w:b/>
              </w:rPr>
            </w:pPr>
            <w:r w:rsidRPr="00917CFA">
              <w:rPr>
                <w:b/>
                <w:sz w:val="28"/>
              </w:rPr>
              <w:t>MENTAL CALCULATION</w:t>
            </w:r>
          </w:p>
        </w:tc>
      </w:tr>
      <w:tr w:rsidR="00423DDB" w:rsidTr="007F7942">
        <w:trPr>
          <w:trHeight w:val="233"/>
        </w:trPr>
        <w:tc>
          <w:tcPr>
            <w:tcW w:w="445" w:type="dxa"/>
            <w:shd w:val="clear" w:color="auto" w:fill="auto"/>
          </w:tcPr>
          <w:p w:rsidR="00423DDB" w:rsidRDefault="00380837" w:rsidP="001E10A2">
            <w:pPr>
              <w:jc w:val="center"/>
            </w:pPr>
            <w:r>
              <w:t>22</w:t>
            </w:r>
          </w:p>
        </w:tc>
        <w:tc>
          <w:tcPr>
            <w:tcW w:w="10588" w:type="dxa"/>
          </w:tcPr>
          <w:p w:rsidR="00423DDB" w:rsidRDefault="00BF4D3C" w:rsidP="001E10A2">
            <w:r>
              <w:t>D</w:t>
            </w:r>
            <w:r w:rsidR="00423DDB">
              <w:t>ouble any two-digit number, e.g. double 39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407"/>
        </w:trPr>
        <w:tc>
          <w:tcPr>
            <w:tcW w:w="445" w:type="dxa"/>
            <w:shd w:val="clear" w:color="auto" w:fill="auto"/>
          </w:tcPr>
          <w:p w:rsidR="00423DDB" w:rsidRDefault="00380837" w:rsidP="001E10A2">
            <w:pPr>
              <w:jc w:val="center"/>
            </w:pPr>
            <w:r>
              <w:t>23</w:t>
            </w:r>
          </w:p>
        </w:tc>
        <w:tc>
          <w:tcPr>
            <w:tcW w:w="10588" w:type="dxa"/>
            <w:shd w:val="clear" w:color="auto" w:fill="auto"/>
          </w:tcPr>
          <w:p w:rsidR="00423DDB" w:rsidRDefault="00BF4D3C" w:rsidP="001E10A2">
            <w:r>
              <w:t>Double any multiple of 10 or 100, e.g. double 340, double 800, and halve the corresponding multiples of</w:t>
            </w:r>
            <w:r w:rsidR="00917CFA">
              <w:t xml:space="preserve"> </w:t>
            </w:r>
            <w:r>
              <w:t>10 and 100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215"/>
        </w:trPr>
        <w:tc>
          <w:tcPr>
            <w:tcW w:w="445" w:type="dxa"/>
            <w:shd w:val="clear" w:color="auto" w:fill="auto"/>
          </w:tcPr>
          <w:p w:rsidR="00423DDB" w:rsidRDefault="00380837" w:rsidP="001E10A2">
            <w:pPr>
              <w:jc w:val="center"/>
            </w:pPr>
            <w:r>
              <w:t>24</w:t>
            </w:r>
          </w:p>
        </w:tc>
        <w:tc>
          <w:tcPr>
            <w:tcW w:w="10588" w:type="dxa"/>
            <w:shd w:val="clear" w:color="auto" w:fill="auto"/>
          </w:tcPr>
          <w:p w:rsidR="00423DDB" w:rsidRDefault="00BF4D3C" w:rsidP="001E10A2">
            <w:r>
              <w:t>Halve any even number to</w:t>
            </w:r>
            <w:r w:rsidR="00917CFA">
              <w:t xml:space="preserve"> </w:t>
            </w:r>
            <w:r>
              <w:t>200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296"/>
        </w:trPr>
        <w:tc>
          <w:tcPr>
            <w:tcW w:w="445" w:type="dxa"/>
            <w:shd w:val="clear" w:color="auto" w:fill="auto"/>
          </w:tcPr>
          <w:p w:rsidR="00423DDB" w:rsidRDefault="00380837" w:rsidP="001E10A2">
            <w:pPr>
              <w:jc w:val="center"/>
            </w:pPr>
            <w:r>
              <w:t>25</w:t>
            </w:r>
          </w:p>
        </w:tc>
        <w:tc>
          <w:tcPr>
            <w:tcW w:w="10588" w:type="dxa"/>
            <w:shd w:val="clear" w:color="auto" w:fill="auto"/>
          </w:tcPr>
          <w:p w:rsidR="00423DDB" w:rsidRDefault="00BF4D3C" w:rsidP="001E10A2">
            <w:r>
              <w:t>Find unit fractions and simple non-unit fractions of numbers and quantities, e.g. 3/8of 24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BF4D3C" w:rsidTr="007F7942">
        <w:trPr>
          <w:trHeight w:val="407"/>
        </w:trPr>
        <w:tc>
          <w:tcPr>
            <w:tcW w:w="445" w:type="dxa"/>
            <w:shd w:val="clear" w:color="auto" w:fill="auto"/>
          </w:tcPr>
          <w:p w:rsidR="00BF4D3C" w:rsidRDefault="00380837" w:rsidP="001E10A2">
            <w:pPr>
              <w:jc w:val="center"/>
            </w:pPr>
            <w:r>
              <w:t>26</w:t>
            </w:r>
          </w:p>
        </w:tc>
        <w:tc>
          <w:tcPr>
            <w:tcW w:w="10588" w:type="dxa"/>
            <w:shd w:val="clear" w:color="auto" w:fill="auto"/>
          </w:tcPr>
          <w:p w:rsidR="00BF4D3C" w:rsidRDefault="00BF4D3C" w:rsidP="001E10A2">
            <w:r>
              <w:t>Multiply and divide numbers to 1000 by 10 and then 100(whole-number answers), e.g.325 × 10, 42 × 100, 120 ÷ 10,600 ÷ 100, 850 ÷ 10</w:t>
            </w:r>
          </w:p>
        </w:tc>
        <w:tc>
          <w:tcPr>
            <w:tcW w:w="239" w:type="dxa"/>
            <w:shd w:val="clear" w:color="auto" w:fill="auto"/>
          </w:tcPr>
          <w:p w:rsidR="00BF4D3C" w:rsidRPr="00435B90" w:rsidRDefault="00BF4D3C" w:rsidP="001E10A2">
            <w:pPr>
              <w:jc w:val="center"/>
            </w:pPr>
          </w:p>
        </w:tc>
      </w:tr>
      <w:tr w:rsidR="00BF4D3C" w:rsidTr="007F7942">
        <w:trPr>
          <w:trHeight w:val="251"/>
        </w:trPr>
        <w:tc>
          <w:tcPr>
            <w:tcW w:w="445" w:type="dxa"/>
            <w:shd w:val="clear" w:color="auto" w:fill="auto"/>
          </w:tcPr>
          <w:p w:rsidR="00BF4D3C" w:rsidRDefault="00380837" w:rsidP="001E10A2">
            <w:pPr>
              <w:jc w:val="center"/>
            </w:pPr>
            <w:r>
              <w:t>27</w:t>
            </w:r>
          </w:p>
        </w:tc>
        <w:tc>
          <w:tcPr>
            <w:tcW w:w="10588" w:type="dxa"/>
            <w:shd w:val="clear" w:color="auto" w:fill="auto"/>
          </w:tcPr>
          <w:p w:rsidR="00BF4D3C" w:rsidRDefault="00BF4D3C" w:rsidP="001E10A2">
            <w:r>
              <w:t>Multiply a multiple of 10 to100 by a single-digit number, e.g. 40 × 3</w:t>
            </w:r>
          </w:p>
        </w:tc>
        <w:tc>
          <w:tcPr>
            <w:tcW w:w="239" w:type="dxa"/>
            <w:shd w:val="clear" w:color="auto" w:fill="auto"/>
          </w:tcPr>
          <w:p w:rsidR="00BF4D3C" w:rsidRPr="00435B90" w:rsidRDefault="00BF4D3C" w:rsidP="001E10A2">
            <w:pPr>
              <w:jc w:val="center"/>
            </w:pPr>
          </w:p>
        </w:tc>
      </w:tr>
      <w:tr w:rsidR="00BF4D3C" w:rsidTr="007F7942">
        <w:trPr>
          <w:trHeight w:val="233"/>
        </w:trPr>
        <w:tc>
          <w:tcPr>
            <w:tcW w:w="445" w:type="dxa"/>
            <w:shd w:val="clear" w:color="auto" w:fill="auto"/>
          </w:tcPr>
          <w:p w:rsidR="00BF4D3C" w:rsidRDefault="00380837" w:rsidP="001E10A2">
            <w:pPr>
              <w:jc w:val="center"/>
            </w:pPr>
            <w:r>
              <w:t>28</w:t>
            </w:r>
          </w:p>
        </w:tc>
        <w:tc>
          <w:tcPr>
            <w:tcW w:w="10588" w:type="dxa"/>
            <w:shd w:val="clear" w:color="auto" w:fill="auto"/>
          </w:tcPr>
          <w:p w:rsidR="00BF4D3C" w:rsidRDefault="00BF4D3C" w:rsidP="001E10A2">
            <w:r>
              <w:t>Multiply numbers to 20 by a single-digit, e.g. 17 × 3</w:t>
            </w:r>
          </w:p>
        </w:tc>
        <w:tc>
          <w:tcPr>
            <w:tcW w:w="239" w:type="dxa"/>
            <w:shd w:val="clear" w:color="auto" w:fill="auto"/>
          </w:tcPr>
          <w:p w:rsidR="00BF4D3C" w:rsidRPr="00435B90" w:rsidRDefault="00BF4D3C" w:rsidP="001E10A2">
            <w:pPr>
              <w:jc w:val="center"/>
            </w:pPr>
          </w:p>
        </w:tc>
      </w:tr>
      <w:tr w:rsidR="00BF4D3C" w:rsidTr="007F7942">
        <w:trPr>
          <w:trHeight w:val="233"/>
        </w:trPr>
        <w:tc>
          <w:tcPr>
            <w:tcW w:w="445" w:type="dxa"/>
            <w:shd w:val="clear" w:color="auto" w:fill="auto"/>
          </w:tcPr>
          <w:p w:rsidR="00BF4D3C" w:rsidRDefault="00380837" w:rsidP="001E10A2">
            <w:pPr>
              <w:jc w:val="center"/>
            </w:pPr>
            <w:r>
              <w:t>29</w:t>
            </w:r>
          </w:p>
        </w:tc>
        <w:tc>
          <w:tcPr>
            <w:tcW w:w="10588" w:type="dxa"/>
            <w:shd w:val="clear" w:color="auto" w:fill="auto"/>
          </w:tcPr>
          <w:p w:rsidR="00BF4D3C" w:rsidRDefault="00BF4D3C" w:rsidP="001E10A2">
            <w:r>
              <w:t>Identify the remainder when dividing by 2, 5 or 10</w:t>
            </w:r>
          </w:p>
        </w:tc>
        <w:tc>
          <w:tcPr>
            <w:tcW w:w="239" w:type="dxa"/>
            <w:shd w:val="clear" w:color="auto" w:fill="auto"/>
          </w:tcPr>
          <w:p w:rsidR="00BF4D3C" w:rsidRPr="00435B90" w:rsidRDefault="00BF4D3C" w:rsidP="001E10A2">
            <w:pPr>
              <w:jc w:val="center"/>
            </w:pPr>
          </w:p>
        </w:tc>
      </w:tr>
      <w:tr w:rsidR="00BF4D3C" w:rsidTr="007F7942">
        <w:trPr>
          <w:trHeight w:val="407"/>
        </w:trPr>
        <w:tc>
          <w:tcPr>
            <w:tcW w:w="445" w:type="dxa"/>
            <w:shd w:val="clear" w:color="auto" w:fill="auto"/>
          </w:tcPr>
          <w:p w:rsidR="00BF4D3C" w:rsidRDefault="00380837" w:rsidP="001E10A2">
            <w:pPr>
              <w:jc w:val="center"/>
            </w:pPr>
            <w:r>
              <w:t>30</w:t>
            </w:r>
          </w:p>
        </w:tc>
        <w:tc>
          <w:tcPr>
            <w:tcW w:w="10588" w:type="dxa"/>
            <w:shd w:val="clear" w:color="auto" w:fill="auto"/>
          </w:tcPr>
          <w:p w:rsidR="00BF4D3C" w:rsidRDefault="00BF4D3C" w:rsidP="001E10A2">
            <w:r>
              <w:t>Give the factor pair associated with a multiplication fact, e.g. identify that if 2 x 3 = 6 then 6 has the factor pair 2 and 3</w:t>
            </w:r>
          </w:p>
        </w:tc>
        <w:tc>
          <w:tcPr>
            <w:tcW w:w="239" w:type="dxa"/>
            <w:shd w:val="clear" w:color="auto" w:fill="auto"/>
          </w:tcPr>
          <w:p w:rsidR="00BF4D3C" w:rsidRPr="00435B90" w:rsidRDefault="00BF4D3C" w:rsidP="001E10A2">
            <w:pPr>
              <w:jc w:val="center"/>
            </w:pPr>
          </w:p>
        </w:tc>
      </w:tr>
      <w:tr w:rsidR="00423DDB" w:rsidTr="00917CFA">
        <w:trPr>
          <w:trHeight w:val="161"/>
        </w:trPr>
        <w:tc>
          <w:tcPr>
            <w:tcW w:w="11272" w:type="dxa"/>
            <w:gridSpan w:val="3"/>
            <w:shd w:val="clear" w:color="auto" w:fill="FFCC99"/>
          </w:tcPr>
          <w:p w:rsidR="00423DDB" w:rsidRPr="00435B90" w:rsidRDefault="00423DDB" w:rsidP="001E10A2">
            <w:pPr>
              <w:jc w:val="center"/>
            </w:pPr>
            <w:r w:rsidRPr="00917CFA">
              <w:rPr>
                <w:b/>
                <w:sz w:val="28"/>
              </w:rPr>
              <w:t>MENTAL METHODS OR STRATEGIES</w:t>
            </w:r>
          </w:p>
        </w:tc>
      </w:tr>
      <w:tr w:rsidR="00423DDB" w:rsidTr="007F7942">
        <w:trPr>
          <w:trHeight w:val="251"/>
        </w:trPr>
        <w:tc>
          <w:tcPr>
            <w:tcW w:w="445" w:type="dxa"/>
            <w:shd w:val="clear" w:color="auto" w:fill="auto"/>
          </w:tcPr>
          <w:p w:rsidR="00423DDB" w:rsidRDefault="00380837" w:rsidP="001E10A2">
            <w:pPr>
              <w:jc w:val="center"/>
            </w:pPr>
            <w:r>
              <w:t>31</w:t>
            </w:r>
          </w:p>
        </w:tc>
        <w:tc>
          <w:tcPr>
            <w:tcW w:w="10588" w:type="dxa"/>
            <w:shd w:val="clear" w:color="auto" w:fill="auto"/>
          </w:tcPr>
          <w:p w:rsidR="00423DDB" w:rsidRDefault="00BF4D3C" w:rsidP="001E10A2">
            <w:r>
              <w:t>Partition: double or halve the tens and ones separately, then recombine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407"/>
        </w:trPr>
        <w:tc>
          <w:tcPr>
            <w:tcW w:w="445" w:type="dxa"/>
            <w:shd w:val="clear" w:color="auto" w:fill="auto"/>
          </w:tcPr>
          <w:p w:rsidR="00423DDB" w:rsidRDefault="00380837" w:rsidP="001E10A2">
            <w:pPr>
              <w:jc w:val="center"/>
            </w:pPr>
            <w:r>
              <w:t>32</w:t>
            </w:r>
          </w:p>
        </w:tc>
        <w:tc>
          <w:tcPr>
            <w:tcW w:w="10588" w:type="dxa"/>
            <w:shd w:val="clear" w:color="auto" w:fill="auto"/>
          </w:tcPr>
          <w:p w:rsidR="00423DDB" w:rsidRDefault="00BF4D3C" w:rsidP="001E10A2">
            <w:r>
              <w:t>Use understanding that when a number is multiplied or divided by 10 or 100, its digits move one or two places to the left or the right and zero is used as a place holder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423DDB" w:rsidTr="007F7942">
        <w:trPr>
          <w:trHeight w:val="260"/>
        </w:trPr>
        <w:tc>
          <w:tcPr>
            <w:tcW w:w="445" w:type="dxa"/>
            <w:shd w:val="clear" w:color="auto" w:fill="auto"/>
          </w:tcPr>
          <w:p w:rsidR="00423DDB" w:rsidRDefault="00380837" w:rsidP="001E10A2">
            <w:pPr>
              <w:jc w:val="center"/>
            </w:pPr>
            <w:r>
              <w:t>33</w:t>
            </w:r>
          </w:p>
        </w:tc>
        <w:tc>
          <w:tcPr>
            <w:tcW w:w="10588" w:type="dxa"/>
            <w:shd w:val="clear" w:color="auto" w:fill="auto"/>
          </w:tcPr>
          <w:p w:rsidR="00423DDB" w:rsidRDefault="00BF4D3C" w:rsidP="001E10A2">
            <w:r>
              <w:t>Use knowledge of multiplication facts and place value, e.g. 7 x 8 = 56 to find70 x 8, 7 x 80</w:t>
            </w:r>
          </w:p>
        </w:tc>
        <w:tc>
          <w:tcPr>
            <w:tcW w:w="239" w:type="dxa"/>
            <w:shd w:val="clear" w:color="auto" w:fill="auto"/>
          </w:tcPr>
          <w:p w:rsidR="00423DDB" w:rsidRPr="00435B90" w:rsidRDefault="00423DDB" w:rsidP="001E10A2">
            <w:pPr>
              <w:jc w:val="center"/>
            </w:pPr>
          </w:p>
        </w:tc>
      </w:tr>
      <w:tr w:rsidR="00BF4D3C" w:rsidTr="007F7942">
        <w:trPr>
          <w:trHeight w:val="170"/>
        </w:trPr>
        <w:tc>
          <w:tcPr>
            <w:tcW w:w="445" w:type="dxa"/>
            <w:shd w:val="clear" w:color="auto" w:fill="auto"/>
          </w:tcPr>
          <w:p w:rsidR="00BF4D3C" w:rsidRDefault="00380837" w:rsidP="001E10A2">
            <w:pPr>
              <w:jc w:val="center"/>
            </w:pPr>
            <w:r>
              <w:t>34</w:t>
            </w:r>
          </w:p>
        </w:tc>
        <w:tc>
          <w:tcPr>
            <w:tcW w:w="10588" w:type="dxa"/>
            <w:shd w:val="clear" w:color="auto" w:fill="auto"/>
          </w:tcPr>
          <w:p w:rsidR="00BF4D3C" w:rsidRDefault="00BF4D3C" w:rsidP="001E10A2">
            <w:r>
              <w:t>Use partitioning and the distributive law to multiply, e.g.13 × 4 = (10 + 3) × 4= (10 × 4) + (3 × 4)= 40 + 12 = 52</w:t>
            </w:r>
          </w:p>
        </w:tc>
        <w:tc>
          <w:tcPr>
            <w:tcW w:w="239" w:type="dxa"/>
            <w:shd w:val="clear" w:color="auto" w:fill="auto"/>
          </w:tcPr>
          <w:p w:rsidR="00BF4D3C" w:rsidRPr="00435B90" w:rsidRDefault="00BF4D3C" w:rsidP="001E10A2">
            <w:pPr>
              <w:jc w:val="center"/>
            </w:pPr>
          </w:p>
        </w:tc>
      </w:tr>
    </w:tbl>
    <w:p w:rsidR="001941D5" w:rsidRDefault="001941D5"/>
    <w:tbl>
      <w:tblPr>
        <w:tblStyle w:val="TableGrid"/>
        <w:tblpPr w:leftFromText="180" w:rightFromText="180" w:vertAnchor="page" w:horzAnchor="margin" w:tblpX="-470" w:tblpY="325"/>
        <w:tblW w:w="11492" w:type="dxa"/>
        <w:tblLayout w:type="fixed"/>
        <w:tblLook w:val="04A0" w:firstRow="1" w:lastRow="0" w:firstColumn="1" w:lastColumn="0" w:noHBand="0" w:noVBand="1"/>
      </w:tblPr>
      <w:tblGrid>
        <w:gridCol w:w="542"/>
        <w:gridCol w:w="10714"/>
        <w:gridCol w:w="218"/>
        <w:gridCol w:w="18"/>
      </w:tblGrid>
      <w:tr w:rsidR="00846615" w:rsidTr="00846615">
        <w:trPr>
          <w:gridAfter w:val="1"/>
          <w:wAfter w:w="18" w:type="dxa"/>
          <w:trHeight w:val="229"/>
        </w:trPr>
        <w:tc>
          <w:tcPr>
            <w:tcW w:w="11474" w:type="dxa"/>
            <w:gridSpan w:val="3"/>
            <w:shd w:val="clear" w:color="auto" w:fill="CCFFCC"/>
          </w:tcPr>
          <w:p w:rsidR="00846615" w:rsidRPr="007F7942" w:rsidRDefault="00846615" w:rsidP="00846615">
            <w:pPr>
              <w:rPr>
                <w:b/>
                <w:sz w:val="28"/>
                <w:szCs w:val="28"/>
              </w:rPr>
            </w:pPr>
            <w:r w:rsidRPr="007F7942">
              <w:rPr>
                <w:b/>
                <w:sz w:val="28"/>
                <w:szCs w:val="28"/>
              </w:rPr>
              <w:t>YEAR 5  MENTAL MATHS</w:t>
            </w:r>
          </w:p>
        </w:tc>
      </w:tr>
      <w:tr w:rsidR="00846615" w:rsidTr="00846615">
        <w:trPr>
          <w:gridAfter w:val="1"/>
          <w:wAfter w:w="18" w:type="dxa"/>
          <w:trHeight w:val="237"/>
        </w:trPr>
        <w:tc>
          <w:tcPr>
            <w:tcW w:w="11474" w:type="dxa"/>
            <w:gridSpan w:val="3"/>
            <w:shd w:val="clear" w:color="auto" w:fill="auto"/>
          </w:tcPr>
          <w:p w:rsidR="00846615" w:rsidRPr="007F7942" w:rsidRDefault="00846615" w:rsidP="00846615">
            <w:pPr>
              <w:rPr>
                <w:b/>
                <w:sz w:val="28"/>
                <w:szCs w:val="28"/>
              </w:rPr>
            </w:pPr>
            <w:r w:rsidRPr="007F7942">
              <w:rPr>
                <w:b/>
                <w:sz w:val="28"/>
                <w:szCs w:val="28"/>
              </w:rPr>
              <w:t>ADDITION &amp; SUBTRACTION</w:t>
            </w:r>
          </w:p>
        </w:tc>
      </w:tr>
      <w:tr w:rsidR="00846615" w:rsidTr="00846615">
        <w:trPr>
          <w:gridAfter w:val="1"/>
          <w:wAfter w:w="18" w:type="dxa"/>
          <w:trHeight w:val="49"/>
        </w:trPr>
        <w:tc>
          <w:tcPr>
            <w:tcW w:w="11474" w:type="dxa"/>
            <w:gridSpan w:val="3"/>
            <w:shd w:val="clear" w:color="auto" w:fill="EEECE1" w:themeFill="background2"/>
          </w:tcPr>
          <w:p w:rsidR="00846615" w:rsidRPr="007F7942" w:rsidRDefault="00846615" w:rsidP="00846615">
            <w:pPr>
              <w:rPr>
                <w:b/>
                <w:sz w:val="28"/>
                <w:szCs w:val="28"/>
              </w:rPr>
            </w:pPr>
          </w:p>
        </w:tc>
      </w:tr>
      <w:tr w:rsidR="00846615" w:rsidTr="00846615">
        <w:trPr>
          <w:gridAfter w:val="1"/>
          <w:wAfter w:w="18" w:type="dxa"/>
          <w:trHeight w:val="173"/>
        </w:trPr>
        <w:tc>
          <w:tcPr>
            <w:tcW w:w="11474" w:type="dxa"/>
            <w:gridSpan w:val="3"/>
            <w:tcBorders>
              <w:bottom w:val="single" w:sz="4" w:space="0" w:color="auto"/>
            </w:tcBorders>
            <w:shd w:val="clear" w:color="auto" w:fill="CCFFCC"/>
          </w:tcPr>
          <w:p w:rsidR="00846615" w:rsidRPr="007F7942" w:rsidRDefault="00846615" w:rsidP="00846615">
            <w:pPr>
              <w:jc w:val="center"/>
              <w:rPr>
                <w:b/>
                <w:sz w:val="28"/>
                <w:szCs w:val="28"/>
              </w:rPr>
            </w:pPr>
            <w:r w:rsidRPr="007F7942">
              <w:rPr>
                <w:b/>
                <w:sz w:val="28"/>
                <w:szCs w:val="28"/>
              </w:rPr>
              <w:t>RECALL</w:t>
            </w:r>
          </w:p>
        </w:tc>
      </w:tr>
      <w:tr w:rsidR="00846615" w:rsidTr="00846615">
        <w:trPr>
          <w:trHeight w:val="180"/>
        </w:trPr>
        <w:tc>
          <w:tcPr>
            <w:tcW w:w="542" w:type="dxa"/>
          </w:tcPr>
          <w:p w:rsidR="00846615" w:rsidRDefault="00846615" w:rsidP="00846615">
            <w:r>
              <w:t>1</w:t>
            </w:r>
          </w:p>
        </w:tc>
        <w:tc>
          <w:tcPr>
            <w:tcW w:w="10714" w:type="dxa"/>
          </w:tcPr>
          <w:p w:rsidR="00846615" w:rsidRDefault="00846615" w:rsidP="00846615">
            <w:r>
              <w:t>Sums and differences of decimals, e.g. 6.5 + 2.7, 7.8 –1.3</w:t>
            </w:r>
          </w:p>
        </w:tc>
        <w:tc>
          <w:tcPr>
            <w:tcW w:w="236" w:type="dxa"/>
            <w:gridSpan w:val="2"/>
          </w:tcPr>
          <w:p w:rsidR="00846615" w:rsidRDefault="00846615" w:rsidP="00846615"/>
        </w:tc>
      </w:tr>
      <w:tr w:rsidR="00846615" w:rsidTr="00846615">
        <w:trPr>
          <w:trHeight w:val="49"/>
        </w:trPr>
        <w:tc>
          <w:tcPr>
            <w:tcW w:w="542" w:type="dxa"/>
          </w:tcPr>
          <w:p w:rsidR="00846615" w:rsidRDefault="00846615" w:rsidP="00846615">
            <w:r>
              <w:t>2</w:t>
            </w:r>
          </w:p>
        </w:tc>
        <w:tc>
          <w:tcPr>
            <w:tcW w:w="10714" w:type="dxa"/>
          </w:tcPr>
          <w:p w:rsidR="00846615" w:rsidRDefault="00846615" w:rsidP="00846615">
            <w:r>
              <w:t>Doubles and halves of decimals, e.g. half of 5.6, double 3.4</w:t>
            </w:r>
          </w:p>
        </w:tc>
        <w:tc>
          <w:tcPr>
            <w:tcW w:w="236" w:type="dxa"/>
            <w:gridSpan w:val="2"/>
          </w:tcPr>
          <w:p w:rsidR="00846615" w:rsidRDefault="00846615" w:rsidP="00846615"/>
        </w:tc>
      </w:tr>
      <w:tr w:rsidR="00846615" w:rsidTr="00846615">
        <w:trPr>
          <w:trHeight w:val="157"/>
        </w:trPr>
        <w:tc>
          <w:tcPr>
            <w:tcW w:w="542" w:type="dxa"/>
          </w:tcPr>
          <w:p w:rsidR="00846615" w:rsidRDefault="00846615" w:rsidP="00846615">
            <w:r>
              <w:t>3</w:t>
            </w:r>
          </w:p>
        </w:tc>
        <w:tc>
          <w:tcPr>
            <w:tcW w:w="10714" w:type="dxa"/>
          </w:tcPr>
          <w:p w:rsidR="00846615" w:rsidRDefault="00846615" w:rsidP="00846615">
            <w:r>
              <w:t>What must be added to any four-digit number to make the next multiple of 1000, e.g. 4087 +</w:t>
            </w:r>
            <w:r>
              <w:sym w:font="Symbol" w:char="F0A8"/>
            </w:r>
            <w:r>
              <w:t>= 5000</w:t>
            </w:r>
          </w:p>
        </w:tc>
        <w:tc>
          <w:tcPr>
            <w:tcW w:w="236" w:type="dxa"/>
            <w:gridSpan w:val="2"/>
          </w:tcPr>
          <w:p w:rsidR="00846615" w:rsidRDefault="00846615" w:rsidP="00846615"/>
        </w:tc>
      </w:tr>
      <w:tr w:rsidR="00846615" w:rsidTr="00846615">
        <w:trPr>
          <w:trHeight w:val="221"/>
        </w:trPr>
        <w:tc>
          <w:tcPr>
            <w:tcW w:w="542" w:type="dxa"/>
          </w:tcPr>
          <w:p w:rsidR="00846615" w:rsidRDefault="00846615" w:rsidP="00846615">
            <w:r>
              <w:t>4</w:t>
            </w:r>
          </w:p>
        </w:tc>
        <w:tc>
          <w:tcPr>
            <w:tcW w:w="10714" w:type="dxa"/>
          </w:tcPr>
          <w:p w:rsidR="00846615" w:rsidRDefault="00846615" w:rsidP="00846615">
            <w:r>
              <w:t>What must be added to a decimal with units and tenths to make the next whole number, e.g. 7.2 +</w:t>
            </w:r>
            <w:r>
              <w:sym w:font="Symbol" w:char="F0A8"/>
            </w:r>
            <w:r>
              <w:t>= 8</w:t>
            </w:r>
          </w:p>
        </w:tc>
        <w:tc>
          <w:tcPr>
            <w:tcW w:w="236" w:type="dxa"/>
            <w:gridSpan w:val="2"/>
          </w:tcPr>
          <w:p w:rsidR="00846615" w:rsidRDefault="00846615" w:rsidP="00846615"/>
        </w:tc>
      </w:tr>
      <w:tr w:rsidR="00846615" w:rsidTr="00846615">
        <w:trPr>
          <w:gridAfter w:val="1"/>
          <w:wAfter w:w="18" w:type="dxa"/>
          <w:trHeight w:val="180"/>
        </w:trPr>
        <w:tc>
          <w:tcPr>
            <w:tcW w:w="11474" w:type="dxa"/>
            <w:gridSpan w:val="3"/>
            <w:shd w:val="clear" w:color="auto" w:fill="CCFFCC"/>
          </w:tcPr>
          <w:p w:rsidR="00846615" w:rsidRPr="00435B90" w:rsidRDefault="00846615" w:rsidP="00846615">
            <w:pPr>
              <w:jc w:val="center"/>
              <w:rPr>
                <w:b/>
                <w:sz w:val="36"/>
              </w:rPr>
            </w:pPr>
            <w:r w:rsidRPr="007F7942">
              <w:rPr>
                <w:b/>
                <w:sz w:val="28"/>
              </w:rPr>
              <w:t>MENTAL CALCULATION</w:t>
            </w:r>
          </w:p>
        </w:tc>
      </w:tr>
      <w:tr w:rsidR="00846615" w:rsidTr="00846615">
        <w:trPr>
          <w:trHeight w:val="221"/>
        </w:trPr>
        <w:tc>
          <w:tcPr>
            <w:tcW w:w="542" w:type="dxa"/>
          </w:tcPr>
          <w:p w:rsidR="00846615" w:rsidRDefault="00846615" w:rsidP="00846615">
            <w:r>
              <w:t>5</w:t>
            </w:r>
          </w:p>
        </w:tc>
        <w:tc>
          <w:tcPr>
            <w:tcW w:w="10714" w:type="dxa"/>
          </w:tcPr>
          <w:p w:rsidR="00846615" w:rsidRDefault="00846615" w:rsidP="00846615">
            <w:r>
              <w:t>Add or subtract a pair of two-digit numbers or three-digit multiples of 10, e.g. 38 + 86,620 – 380, 350+ 360</w:t>
            </w:r>
          </w:p>
        </w:tc>
        <w:tc>
          <w:tcPr>
            <w:tcW w:w="236" w:type="dxa"/>
            <w:gridSpan w:val="2"/>
          </w:tcPr>
          <w:p w:rsidR="00846615" w:rsidRDefault="00846615" w:rsidP="00846615"/>
        </w:tc>
      </w:tr>
      <w:tr w:rsidR="00846615" w:rsidTr="00846615">
        <w:trPr>
          <w:trHeight w:val="205"/>
        </w:trPr>
        <w:tc>
          <w:tcPr>
            <w:tcW w:w="542" w:type="dxa"/>
          </w:tcPr>
          <w:p w:rsidR="00846615" w:rsidRDefault="00846615" w:rsidP="00846615">
            <w:r>
              <w:t>6</w:t>
            </w:r>
          </w:p>
        </w:tc>
        <w:tc>
          <w:tcPr>
            <w:tcW w:w="10714" w:type="dxa"/>
          </w:tcPr>
          <w:p w:rsidR="00846615" w:rsidRDefault="00846615" w:rsidP="00846615">
            <w:r>
              <w:t>Add or subtract a near multiple of 10 or 100 to any two-digit or three-digit number, e.g. 235 + 198</w:t>
            </w:r>
          </w:p>
        </w:tc>
        <w:tc>
          <w:tcPr>
            <w:tcW w:w="236" w:type="dxa"/>
            <w:gridSpan w:val="2"/>
          </w:tcPr>
          <w:p w:rsidR="00846615" w:rsidRDefault="00846615" w:rsidP="00846615"/>
        </w:tc>
      </w:tr>
      <w:tr w:rsidR="00846615" w:rsidTr="00846615">
        <w:trPr>
          <w:trHeight w:val="197"/>
        </w:trPr>
        <w:tc>
          <w:tcPr>
            <w:tcW w:w="542" w:type="dxa"/>
          </w:tcPr>
          <w:p w:rsidR="00846615" w:rsidRDefault="00846615" w:rsidP="00846615">
            <w:r>
              <w:t>7</w:t>
            </w:r>
          </w:p>
        </w:tc>
        <w:tc>
          <w:tcPr>
            <w:tcW w:w="10714" w:type="dxa"/>
          </w:tcPr>
          <w:p w:rsidR="00846615" w:rsidRDefault="00846615" w:rsidP="00846615">
            <w:r>
              <w:t>Find the difference between near multiples of 100, e.g.607 – 588, or of 1000, e.g.6070 – 4087</w:t>
            </w:r>
          </w:p>
        </w:tc>
        <w:tc>
          <w:tcPr>
            <w:tcW w:w="236" w:type="dxa"/>
            <w:gridSpan w:val="2"/>
          </w:tcPr>
          <w:p w:rsidR="00846615" w:rsidRDefault="00846615" w:rsidP="00846615"/>
        </w:tc>
      </w:tr>
      <w:tr w:rsidR="00846615" w:rsidTr="00846615">
        <w:trPr>
          <w:trHeight w:val="108"/>
        </w:trPr>
        <w:tc>
          <w:tcPr>
            <w:tcW w:w="542" w:type="dxa"/>
          </w:tcPr>
          <w:p w:rsidR="00846615" w:rsidRDefault="00846615" w:rsidP="00846615">
            <w:r>
              <w:t>8</w:t>
            </w:r>
          </w:p>
        </w:tc>
        <w:tc>
          <w:tcPr>
            <w:tcW w:w="10714" w:type="dxa"/>
          </w:tcPr>
          <w:p w:rsidR="00846615" w:rsidRDefault="00846615" w:rsidP="00846615">
            <w:r>
              <w:t>Add or subtract any pairs of decimal fractions each with units and tenths, e.g. 5.7 +2.5, 6.3 – 4.8</w:t>
            </w:r>
          </w:p>
        </w:tc>
        <w:tc>
          <w:tcPr>
            <w:tcW w:w="236" w:type="dxa"/>
            <w:gridSpan w:val="2"/>
          </w:tcPr>
          <w:p w:rsidR="00846615" w:rsidRDefault="00846615" w:rsidP="00846615"/>
        </w:tc>
      </w:tr>
      <w:tr w:rsidR="00846615" w:rsidTr="00846615">
        <w:trPr>
          <w:gridAfter w:val="1"/>
          <w:wAfter w:w="18" w:type="dxa"/>
          <w:trHeight w:val="180"/>
        </w:trPr>
        <w:tc>
          <w:tcPr>
            <w:tcW w:w="11474" w:type="dxa"/>
            <w:gridSpan w:val="3"/>
            <w:shd w:val="clear" w:color="auto" w:fill="CCFFCC"/>
          </w:tcPr>
          <w:p w:rsidR="00846615" w:rsidRPr="007F7942" w:rsidRDefault="00846615" w:rsidP="00846615">
            <w:pPr>
              <w:jc w:val="center"/>
              <w:rPr>
                <w:b/>
                <w:sz w:val="28"/>
                <w:szCs w:val="28"/>
              </w:rPr>
            </w:pPr>
            <w:r w:rsidRPr="007F7942">
              <w:rPr>
                <w:b/>
                <w:sz w:val="28"/>
                <w:szCs w:val="28"/>
              </w:rPr>
              <w:t>MENTAL METHODS OR STRATEGIES</w:t>
            </w:r>
          </w:p>
        </w:tc>
      </w:tr>
      <w:tr w:rsidR="00846615" w:rsidTr="00846615">
        <w:trPr>
          <w:trHeight w:val="188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both"/>
            </w:pPr>
            <w:r>
              <w:t>9</w:t>
            </w:r>
          </w:p>
        </w:tc>
        <w:tc>
          <w:tcPr>
            <w:tcW w:w="10714" w:type="dxa"/>
            <w:shd w:val="clear" w:color="auto" w:fill="auto"/>
          </w:tcPr>
          <w:p w:rsidR="00846615" w:rsidRPr="00435B90" w:rsidRDefault="00846615" w:rsidP="00846615">
            <w:r>
              <w:t>Count on or back in hundreds, tens, ones and tenths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80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both"/>
            </w:pPr>
            <w:bookmarkStart w:id="0" w:name="_GoBack"/>
            <w:bookmarkEnd w:id="0"/>
            <w:r>
              <w:t>10</w:t>
            </w:r>
          </w:p>
        </w:tc>
        <w:tc>
          <w:tcPr>
            <w:tcW w:w="10714" w:type="dxa"/>
            <w:shd w:val="clear" w:color="auto" w:fill="auto"/>
          </w:tcPr>
          <w:p w:rsidR="00846615" w:rsidRPr="00435B90" w:rsidRDefault="00846615" w:rsidP="00846615">
            <w:r>
              <w:t>Partition: add hundreds, tens or ones separately, then re-combine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52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both"/>
            </w:pPr>
            <w:r>
              <w:t>11</w:t>
            </w:r>
          </w:p>
        </w:tc>
        <w:tc>
          <w:tcPr>
            <w:tcW w:w="10714" w:type="dxa"/>
            <w:shd w:val="clear" w:color="auto" w:fill="auto"/>
          </w:tcPr>
          <w:p w:rsidR="00846615" w:rsidRPr="00435B90" w:rsidRDefault="00846615" w:rsidP="00846615">
            <w:r>
              <w:t>Subtract by counting up from the smaller to the larger number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29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both"/>
            </w:pPr>
            <w:r>
              <w:t>12</w:t>
            </w:r>
          </w:p>
        </w:tc>
        <w:tc>
          <w:tcPr>
            <w:tcW w:w="10714" w:type="dxa"/>
            <w:shd w:val="clear" w:color="auto" w:fill="auto"/>
          </w:tcPr>
          <w:p w:rsidR="00846615" w:rsidRPr="00435B90" w:rsidRDefault="00846615" w:rsidP="00846615">
            <w:r>
              <w:t>Add or subtract a multiple of 10 or 100 and adjust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21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both"/>
            </w:pPr>
            <w:r>
              <w:t>13</w:t>
            </w:r>
          </w:p>
        </w:tc>
        <w:tc>
          <w:tcPr>
            <w:tcW w:w="10714" w:type="dxa"/>
            <w:shd w:val="clear" w:color="auto" w:fill="auto"/>
          </w:tcPr>
          <w:p w:rsidR="00846615" w:rsidRPr="00435B90" w:rsidRDefault="00846615" w:rsidP="00846615">
            <w:r>
              <w:t>P</w:t>
            </w:r>
            <w:r w:rsidRPr="00B138AA">
              <w:t>artition: double and adjust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21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both"/>
            </w:pPr>
            <w:r>
              <w:t>14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Use knowledge of place value and related calculations, e.g.6.3 – 4.8 using 63 – 48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33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both"/>
            </w:pPr>
            <w:r>
              <w:t>15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pPr>
              <w:tabs>
                <w:tab w:val="left" w:pos="1735"/>
              </w:tabs>
            </w:pPr>
            <w:r>
              <w:t>Partition: count on or back in minutes and hours, bridging through 60 (analogue and digital times)</w:t>
            </w:r>
            <w:r>
              <w:tab/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gridAfter w:val="1"/>
          <w:wAfter w:w="18" w:type="dxa"/>
          <w:trHeight w:val="116"/>
        </w:trPr>
        <w:tc>
          <w:tcPr>
            <w:tcW w:w="11474" w:type="dxa"/>
            <w:gridSpan w:val="3"/>
            <w:shd w:val="clear" w:color="auto" w:fill="F2F2F2" w:themeFill="background1" w:themeFillShade="F2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gridAfter w:val="1"/>
          <w:wAfter w:w="18" w:type="dxa"/>
          <w:trHeight w:val="108"/>
        </w:trPr>
        <w:tc>
          <w:tcPr>
            <w:tcW w:w="11474" w:type="dxa"/>
            <w:gridSpan w:val="3"/>
            <w:shd w:val="clear" w:color="auto" w:fill="auto"/>
          </w:tcPr>
          <w:p w:rsidR="00846615" w:rsidRPr="007F7942" w:rsidRDefault="00846615" w:rsidP="00846615">
            <w:pPr>
              <w:rPr>
                <w:b/>
                <w:sz w:val="28"/>
                <w:szCs w:val="28"/>
              </w:rPr>
            </w:pPr>
            <w:r w:rsidRPr="007F7942">
              <w:rPr>
                <w:b/>
                <w:sz w:val="28"/>
                <w:szCs w:val="28"/>
              </w:rPr>
              <w:t>MULTIPLICATION &amp; DIVISION</w:t>
            </w:r>
          </w:p>
        </w:tc>
      </w:tr>
      <w:tr w:rsidR="00846615" w:rsidTr="00846615">
        <w:trPr>
          <w:gridAfter w:val="1"/>
          <w:wAfter w:w="18" w:type="dxa"/>
          <w:trHeight w:val="285"/>
        </w:trPr>
        <w:tc>
          <w:tcPr>
            <w:tcW w:w="11474" w:type="dxa"/>
            <w:gridSpan w:val="3"/>
            <w:shd w:val="clear" w:color="auto" w:fill="CCFFCC"/>
          </w:tcPr>
          <w:p w:rsidR="00846615" w:rsidRPr="007F7942" w:rsidRDefault="00846615" w:rsidP="00846615">
            <w:pPr>
              <w:jc w:val="center"/>
              <w:rPr>
                <w:b/>
                <w:sz w:val="28"/>
                <w:szCs w:val="28"/>
              </w:rPr>
            </w:pPr>
            <w:r w:rsidRPr="007F7942">
              <w:rPr>
                <w:b/>
                <w:sz w:val="28"/>
                <w:szCs w:val="28"/>
              </w:rPr>
              <w:t>RECALL</w:t>
            </w:r>
          </w:p>
        </w:tc>
      </w:tr>
      <w:tr w:rsidR="00846615" w:rsidTr="00846615">
        <w:trPr>
          <w:trHeight w:val="213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center"/>
            </w:pPr>
            <w:r>
              <w:t>16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S</w:t>
            </w:r>
            <w:r w:rsidRPr="001D142B">
              <w:t>quares to 10 × 10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356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center"/>
            </w:pPr>
            <w:r>
              <w:t>17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Division facts corresponding to tables up to 10 × 10, and the related unit fractions, e.g. 7 × 9 = 63 so one-ninth of 63 is 7 and one-seventh of 63 is 9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97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center"/>
            </w:pPr>
            <w:r>
              <w:t>18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Percentage equivalents of one-half, one-quarter, three-quarters, tenths and hundredths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88"/>
        </w:trPr>
        <w:tc>
          <w:tcPr>
            <w:tcW w:w="542" w:type="dxa"/>
            <w:shd w:val="clear" w:color="auto" w:fill="auto"/>
          </w:tcPr>
          <w:p w:rsidR="00846615" w:rsidRPr="00435B90" w:rsidRDefault="00846615" w:rsidP="00846615">
            <w:pPr>
              <w:jc w:val="center"/>
            </w:pPr>
            <w:r>
              <w:t>19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F</w:t>
            </w:r>
            <w:r w:rsidRPr="001D142B">
              <w:t>actor pairs to 100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gridAfter w:val="1"/>
          <w:wAfter w:w="18" w:type="dxa"/>
          <w:trHeight w:val="173"/>
        </w:trPr>
        <w:tc>
          <w:tcPr>
            <w:tcW w:w="11474" w:type="dxa"/>
            <w:gridSpan w:val="3"/>
            <w:shd w:val="clear" w:color="auto" w:fill="CCFFCC"/>
          </w:tcPr>
          <w:p w:rsidR="00846615" w:rsidRPr="001C798B" w:rsidRDefault="00846615" w:rsidP="00846615">
            <w:pPr>
              <w:jc w:val="center"/>
              <w:rPr>
                <w:b/>
              </w:rPr>
            </w:pPr>
            <w:r w:rsidRPr="007F7942">
              <w:rPr>
                <w:b/>
                <w:sz w:val="28"/>
              </w:rPr>
              <w:t>MENTAL CALCULATION</w:t>
            </w:r>
          </w:p>
        </w:tc>
      </w:tr>
      <w:tr w:rsidR="00846615" w:rsidTr="00846615">
        <w:trPr>
          <w:trHeight w:val="269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20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Multiply and divide two-digit numbers by 4 or 8, e.g. 26 ×4, 96 ÷ 8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49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21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Multiply two-digit numbers by 5 or 20, e.g. 320 × 5, 14 ×20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21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22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Multiply by 25 or 50, e.g. 48 ×25, 32 × 50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21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23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Double three-digit multiples of 10 to 500, e.g. 380 × 2,and find the corresponding halves, e.g. 760 ÷ 2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05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24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Find the remainder after dividing a two-digit number by a single-digit number, e.g.27 ÷ 4 = 6 R 3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77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25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X and / whole numbers and decimals by10, 100 or 1000, e.g. 4.3 × 10,0.75 × 100, 25 ÷ 10, 673 ÷ 100, 74 ÷ 100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88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26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Multiply pairs of multiples of 10, e.g. 60 × 30, and a multiple of 100 by a single digit number, e.g. 900 × 8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80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27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Divide a multiple of 10 by a single-digit number (whole number answers) e.g. 80 ÷ 4,270 ÷ 3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73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28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Find fractions of whole numbers or quantities, e.g. 2/3 of 27, 4/5 of 70 kg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73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29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Find 50%, 25% or 10% of whole numbers or quantities, e.g. 25% of 20 kg, 10% of £80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57"/>
        </w:trPr>
        <w:tc>
          <w:tcPr>
            <w:tcW w:w="542" w:type="dxa"/>
            <w:shd w:val="clear" w:color="auto" w:fill="auto"/>
          </w:tcPr>
          <w:p w:rsidR="00846615" w:rsidRDefault="00846615" w:rsidP="00846615">
            <w:pPr>
              <w:jc w:val="center"/>
            </w:pPr>
            <w:r>
              <w:t>30</w:t>
            </w:r>
          </w:p>
        </w:tc>
        <w:tc>
          <w:tcPr>
            <w:tcW w:w="10714" w:type="dxa"/>
            <w:shd w:val="clear" w:color="auto" w:fill="auto"/>
          </w:tcPr>
          <w:p w:rsidR="00846615" w:rsidRDefault="00846615" w:rsidP="00846615">
            <w:r>
              <w:t>Find factor pairs for numbers to 100, e.g. 30 has the factor pairs 1 × 30, 2 × 15, 3 × 10and 5 × 6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gridAfter w:val="1"/>
          <w:wAfter w:w="18" w:type="dxa"/>
          <w:trHeight w:val="245"/>
        </w:trPr>
        <w:tc>
          <w:tcPr>
            <w:tcW w:w="11474" w:type="dxa"/>
            <w:gridSpan w:val="3"/>
            <w:shd w:val="clear" w:color="auto" w:fill="CCFFCC"/>
          </w:tcPr>
          <w:p w:rsidR="00846615" w:rsidRPr="007F7942" w:rsidRDefault="00846615" w:rsidP="00846615">
            <w:pPr>
              <w:jc w:val="center"/>
              <w:rPr>
                <w:sz w:val="28"/>
              </w:rPr>
            </w:pPr>
            <w:r w:rsidRPr="007F7942">
              <w:rPr>
                <w:b/>
                <w:sz w:val="28"/>
              </w:rPr>
              <w:t>MENTAL METHODS OR STRATEGIES</w:t>
            </w:r>
          </w:p>
        </w:tc>
      </w:tr>
      <w:tr w:rsidR="00846615" w:rsidTr="00846615">
        <w:trPr>
          <w:trHeight w:val="237"/>
        </w:trPr>
        <w:tc>
          <w:tcPr>
            <w:tcW w:w="542" w:type="dxa"/>
            <w:shd w:val="clear" w:color="auto" w:fill="auto"/>
          </w:tcPr>
          <w:p w:rsidR="00846615" w:rsidRPr="007F7942" w:rsidRDefault="00846615" w:rsidP="00846615">
            <w:pPr>
              <w:jc w:val="center"/>
            </w:pPr>
            <w:r w:rsidRPr="007F7942">
              <w:t>31</w:t>
            </w:r>
          </w:p>
        </w:tc>
        <w:tc>
          <w:tcPr>
            <w:tcW w:w="10714" w:type="dxa"/>
            <w:shd w:val="clear" w:color="auto" w:fill="auto"/>
          </w:tcPr>
          <w:p w:rsidR="00846615" w:rsidRPr="007F7942" w:rsidRDefault="00846615" w:rsidP="00846615">
            <w:r w:rsidRPr="007F7942">
              <w:t>Multiply or divide by 4 or 8 by repeated doubling or halving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22"/>
        </w:trPr>
        <w:tc>
          <w:tcPr>
            <w:tcW w:w="542" w:type="dxa"/>
            <w:shd w:val="clear" w:color="auto" w:fill="auto"/>
          </w:tcPr>
          <w:p w:rsidR="00846615" w:rsidRPr="007F7942" w:rsidRDefault="00846615" w:rsidP="00846615">
            <w:pPr>
              <w:jc w:val="center"/>
            </w:pPr>
            <w:r w:rsidRPr="007F7942">
              <w:t>32</w:t>
            </w:r>
          </w:p>
        </w:tc>
        <w:tc>
          <w:tcPr>
            <w:tcW w:w="10714" w:type="dxa"/>
            <w:shd w:val="clear" w:color="auto" w:fill="auto"/>
          </w:tcPr>
          <w:p w:rsidR="00846615" w:rsidRPr="007F7942" w:rsidRDefault="00846615" w:rsidP="00846615">
            <w:r w:rsidRPr="007F7942">
              <w:t>Form an equivalent calculation,</w:t>
            </w:r>
            <w:r>
              <w:t xml:space="preserve"> e.g. to multiply by 5, x</w:t>
            </w:r>
            <w:r w:rsidRPr="007F7942">
              <w:t xml:space="preserve"> by 10, then halve; to multi</w:t>
            </w:r>
            <w:r>
              <w:t>ply by 20, double, then x</w:t>
            </w:r>
            <w:r w:rsidRPr="007F7942">
              <w:t xml:space="preserve"> by 10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13"/>
        </w:trPr>
        <w:tc>
          <w:tcPr>
            <w:tcW w:w="542" w:type="dxa"/>
            <w:shd w:val="clear" w:color="auto" w:fill="auto"/>
          </w:tcPr>
          <w:p w:rsidR="00846615" w:rsidRPr="007F7942" w:rsidRDefault="00846615" w:rsidP="00846615">
            <w:pPr>
              <w:jc w:val="center"/>
            </w:pPr>
            <w:r w:rsidRPr="007F7942">
              <w:t>33</w:t>
            </w:r>
          </w:p>
        </w:tc>
        <w:tc>
          <w:tcPr>
            <w:tcW w:w="10714" w:type="dxa"/>
            <w:shd w:val="clear" w:color="auto" w:fill="auto"/>
          </w:tcPr>
          <w:p w:rsidR="00846615" w:rsidRPr="007F7942" w:rsidRDefault="00846615" w:rsidP="00846615">
            <w:r w:rsidRPr="007F7942">
              <w:t>Use knowledge of doubles/halves and understanding of place value, e.g.</w:t>
            </w:r>
            <w:r>
              <w:t xml:space="preserve"> when x by 50 x</w:t>
            </w:r>
            <w:r w:rsidRPr="007F7942">
              <w:t xml:space="preserve"> by</w:t>
            </w:r>
            <w:r>
              <w:t xml:space="preserve"> </w:t>
            </w:r>
            <w:r w:rsidRPr="007F7942">
              <w:t>100 and divide by 2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21"/>
        </w:trPr>
        <w:tc>
          <w:tcPr>
            <w:tcW w:w="542" w:type="dxa"/>
            <w:shd w:val="clear" w:color="auto" w:fill="auto"/>
          </w:tcPr>
          <w:p w:rsidR="00846615" w:rsidRPr="007F7942" w:rsidRDefault="00846615" w:rsidP="00846615">
            <w:pPr>
              <w:jc w:val="center"/>
            </w:pPr>
            <w:r w:rsidRPr="007F7942">
              <w:t>34</w:t>
            </w:r>
          </w:p>
        </w:tc>
        <w:tc>
          <w:tcPr>
            <w:tcW w:w="10714" w:type="dxa"/>
            <w:shd w:val="clear" w:color="auto" w:fill="auto"/>
          </w:tcPr>
          <w:p w:rsidR="00846615" w:rsidRPr="007F7942" w:rsidRDefault="00846615" w:rsidP="00846615">
            <w:r w:rsidRPr="007F7942">
              <w:t>Use knowledge of division acts, e.g. when carrying out a division to find a remainder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356"/>
        </w:trPr>
        <w:tc>
          <w:tcPr>
            <w:tcW w:w="542" w:type="dxa"/>
            <w:shd w:val="clear" w:color="auto" w:fill="auto"/>
          </w:tcPr>
          <w:p w:rsidR="00846615" w:rsidRPr="007F7942" w:rsidRDefault="00846615" w:rsidP="00846615">
            <w:pPr>
              <w:jc w:val="center"/>
            </w:pPr>
            <w:r w:rsidRPr="007F7942">
              <w:t>35</w:t>
            </w:r>
          </w:p>
        </w:tc>
        <w:tc>
          <w:tcPr>
            <w:tcW w:w="10714" w:type="dxa"/>
            <w:shd w:val="clear" w:color="auto" w:fill="auto"/>
          </w:tcPr>
          <w:p w:rsidR="00846615" w:rsidRPr="007F7942" w:rsidRDefault="00846615" w:rsidP="00846615">
            <w:r w:rsidRPr="007F7942">
              <w:t xml:space="preserve">Use understanding </w:t>
            </w:r>
            <w:r>
              <w:t>that when a number is x</w:t>
            </w:r>
            <w:r w:rsidRPr="007F7942">
              <w:t xml:space="preserve"> or divided by 10 or 100, its digits move one or two places to the left or the right relative to the decimal point, and zero is used as a place holder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344"/>
        </w:trPr>
        <w:tc>
          <w:tcPr>
            <w:tcW w:w="542" w:type="dxa"/>
            <w:shd w:val="clear" w:color="auto" w:fill="auto"/>
          </w:tcPr>
          <w:p w:rsidR="00846615" w:rsidRPr="007F7942" w:rsidRDefault="00846615" w:rsidP="00846615">
            <w:pPr>
              <w:jc w:val="center"/>
            </w:pPr>
            <w:r w:rsidRPr="007F7942">
              <w:t>36</w:t>
            </w:r>
          </w:p>
        </w:tc>
        <w:tc>
          <w:tcPr>
            <w:tcW w:w="10714" w:type="dxa"/>
            <w:shd w:val="clear" w:color="auto" w:fill="auto"/>
          </w:tcPr>
          <w:p w:rsidR="00846615" w:rsidRPr="007F7942" w:rsidRDefault="00846615" w:rsidP="00846615">
            <w:r w:rsidRPr="007F7942">
              <w:t>Use knowledge of multiplication and division facts and understanding of place value, e.g. when calculating with multiples of 10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221"/>
        </w:trPr>
        <w:tc>
          <w:tcPr>
            <w:tcW w:w="542" w:type="dxa"/>
            <w:shd w:val="clear" w:color="auto" w:fill="auto"/>
          </w:tcPr>
          <w:p w:rsidR="00846615" w:rsidRPr="007F7942" w:rsidRDefault="00846615" w:rsidP="00846615">
            <w:pPr>
              <w:jc w:val="center"/>
            </w:pPr>
            <w:r w:rsidRPr="007F7942">
              <w:t>37</w:t>
            </w:r>
          </w:p>
        </w:tc>
        <w:tc>
          <w:tcPr>
            <w:tcW w:w="10714" w:type="dxa"/>
            <w:shd w:val="clear" w:color="auto" w:fill="auto"/>
          </w:tcPr>
          <w:p w:rsidR="00846615" w:rsidRPr="007F7942" w:rsidRDefault="00846615" w:rsidP="00846615">
            <w:r w:rsidRPr="007F7942">
              <w:t>Use knowledge of equivalence between fractions and percentages, e.g. to find 50%, 25% and10%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  <w:tr w:rsidR="00846615" w:rsidTr="00846615">
        <w:trPr>
          <w:trHeight w:val="133"/>
        </w:trPr>
        <w:tc>
          <w:tcPr>
            <w:tcW w:w="542" w:type="dxa"/>
            <w:shd w:val="clear" w:color="auto" w:fill="auto"/>
          </w:tcPr>
          <w:p w:rsidR="00846615" w:rsidRPr="007F7942" w:rsidRDefault="00846615" w:rsidP="00846615">
            <w:pPr>
              <w:jc w:val="center"/>
            </w:pPr>
            <w:r w:rsidRPr="007F7942">
              <w:t>38</w:t>
            </w:r>
          </w:p>
        </w:tc>
        <w:tc>
          <w:tcPr>
            <w:tcW w:w="10714" w:type="dxa"/>
            <w:shd w:val="clear" w:color="auto" w:fill="auto"/>
          </w:tcPr>
          <w:p w:rsidR="00846615" w:rsidRPr="007F7942" w:rsidRDefault="00846615" w:rsidP="00846615">
            <w:r w:rsidRPr="007F7942">
              <w:t>Use knowledge of multiplication and division facts to find factor pair</w:t>
            </w:r>
          </w:p>
        </w:tc>
        <w:tc>
          <w:tcPr>
            <w:tcW w:w="236" w:type="dxa"/>
            <w:gridSpan w:val="2"/>
            <w:shd w:val="clear" w:color="auto" w:fill="auto"/>
          </w:tcPr>
          <w:p w:rsidR="00846615" w:rsidRPr="00435B90" w:rsidRDefault="00846615" w:rsidP="00846615">
            <w:pPr>
              <w:jc w:val="center"/>
            </w:pPr>
          </w:p>
        </w:tc>
      </w:tr>
    </w:tbl>
    <w:p w:rsidR="00846615" w:rsidRDefault="00846615"/>
    <w:tbl>
      <w:tblPr>
        <w:tblStyle w:val="TableGrid"/>
        <w:tblpPr w:leftFromText="180" w:rightFromText="180" w:vertAnchor="page" w:horzAnchor="margin" w:tblpX="-285" w:tblpY="541"/>
        <w:tblW w:w="11204" w:type="dxa"/>
        <w:tblLook w:val="04A0" w:firstRow="1" w:lastRow="0" w:firstColumn="1" w:lastColumn="0" w:noHBand="0" w:noVBand="1"/>
      </w:tblPr>
      <w:tblGrid>
        <w:gridCol w:w="440"/>
        <w:gridCol w:w="10322"/>
        <w:gridCol w:w="442"/>
      </w:tblGrid>
      <w:tr w:rsidR="001941D5" w:rsidTr="00C71658">
        <w:trPr>
          <w:trHeight w:val="260"/>
        </w:trPr>
        <w:tc>
          <w:tcPr>
            <w:tcW w:w="11204" w:type="dxa"/>
            <w:gridSpan w:val="3"/>
            <w:shd w:val="clear" w:color="auto" w:fill="CCECFF"/>
          </w:tcPr>
          <w:p w:rsidR="001941D5" w:rsidRPr="00AB0B64" w:rsidRDefault="00EB2B9D" w:rsidP="00C71658">
            <w:pPr>
              <w:rPr>
                <w:b/>
                <w:sz w:val="28"/>
                <w:szCs w:val="28"/>
              </w:rPr>
            </w:pPr>
            <w:r w:rsidRPr="00AB0B64">
              <w:rPr>
                <w:b/>
                <w:sz w:val="28"/>
                <w:szCs w:val="28"/>
              </w:rPr>
              <w:lastRenderedPageBreak/>
              <w:t>YEAR 6</w:t>
            </w:r>
            <w:r w:rsidR="001941D5" w:rsidRPr="00AB0B64">
              <w:rPr>
                <w:b/>
                <w:sz w:val="28"/>
                <w:szCs w:val="28"/>
              </w:rPr>
              <w:t xml:space="preserve">  MENTAL MATHS</w:t>
            </w:r>
          </w:p>
        </w:tc>
      </w:tr>
      <w:tr w:rsidR="001941D5" w:rsidTr="00C71658">
        <w:trPr>
          <w:trHeight w:val="179"/>
        </w:trPr>
        <w:tc>
          <w:tcPr>
            <w:tcW w:w="11204" w:type="dxa"/>
            <w:gridSpan w:val="3"/>
            <w:shd w:val="clear" w:color="auto" w:fill="auto"/>
          </w:tcPr>
          <w:p w:rsidR="001941D5" w:rsidRPr="00AB0B64" w:rsidRDefault="001941D5" w:rsidP="00C71658">
            <w:pPr>
              <w:rPr>
                <w:b/>
                <w:sz w:val="28"/>
                <w:szCs w:val="28"/>
              </w:rPr>
            </w:pPr>
            <w:r w:rsidRPr="00AB0B64">
              <w:rPr>
                <w:b/>
                <w:sz w:val="28"/>
                <w:szCs w:val="28"/>
              </w:rPr>
              <w:t>ADDITION &amp; SUBTRACTION</w:t>
            </w:r>
          </w:p>
        </w:tc>
      </w:tr>
      <w:tr w:rsidR="001941D5" w:rsidTr="00C71658">
        <w:trPr>
          <w:trHeight w:val="89"/>
        </w:trPr>
        <w:tc>
          <w:tcPr>
            <w:tcW w:w="11204" w:type="dxa"/>
            <w:gridSpan w:val="3"/>
            <w:shd w:val="clear" w:color="auto" w:fill="EEECE1" w:themeFill="background2"/>
          </w:tcPr>
          <w:p w:rsidR="001941D5" w:rsidRPr="00AB0B64" w:rsidRDefault="001941D5" w:rsidP="00C71658">
            <w:pPr>
              <w:rPr>
                <w:b/>
                <w:sz w:val="28"/>
                <w:szCs w:val="28"/>
              </w:rPr>
            </w:pPr>
          </w:p>
        </w:tc>
      </w:tr>
      <w:tr w:rsidR="001941D5" w:rsidTr="00C71658">
        <w:trPr>
          <w:trHeight w:val="197"/>
        </w:trPr>
        <w:tc>
          <w:tcPr>
            <w:tcW w:w="11204" w:type="dxa"/>
            <w:gridSpan w:val="3"/>
            <w:tcBorders>
              <w:bottom w:val="single" w:sz="4" w:space="0" w:color="auto"/>
            </w:tcBorders>
            <w:shd w:val="clear" w:color="auto" w:fill="CCECFF"/>
          </w:tcPr>
          <w:p w:rsidR="001941D5" w:rsidRPr="00AB0B64" w:rsidRDefault="001941D5" w:rsidP="00C71658">
            <w:pPr>
              <w:jc w:val="center"/>
              <w:rPr>
                <w:b/>
                <w:sz w:val="28"/>
                <w:szCs w:val="28"/>
              </w:rPr>
            </w:pPr>
            <w:r w:rsidRPr="00AB0B64">
              <w:rPr>
                <w:b/>
                <w:sz w:val="28"/>
                <w:szCs w:val="28"/>
              </w:rPr>
              <w:t>RECALL</w:t>
            </w:r>
          </w:p>
        </w:tc>
      </w:tr>
      <w:tr w:rsidR="001941D5" w:rsidTr="00C71658">
        <w:trPr>
          <w:trHeight w:val="352"/>
        </w:trPr>
        <w:tc>
          <w:tcPr>
            <w:tcW w:w="265" w:type="dxa"/>
          </w:tcPr>
          <w:p w:rsidR="001941D5" w:rsidRDefault="00205CA4" w:rsidP="00C71658">
            <w:r>
              <w:t>1</w:t>
            </w:r>
          </w:p>
        </w:tc>
        <w:tc>
          <w:tcPr>
            <w:tcW w:w="10493" w:type="dxa"/>
          </w:tcPr>
          <w:p w:rsidR="001941D5" w:rsidRDefault="00E32DA7" w:rsidP="00C71658">
            <w:r>
              <w:t>A</w:t>
            </w:r>
            <w:r w:rsidR="00867B8D">
              <w:t>ddition and subtraction facts for multiples of 10 to 1000 and decimal numbers with one decimal place, e.g.650 +</w:t>
            </w:r>
            <w:r w:rsidR="00867B8D">
              <w:sym w:font="Symbol" w:char="F0A8"/>
            </w:r>
            <w:r w:rsidR="00867B8D">
              <w:t>= 930,</w:t>
            </w:r>
            <w:r w:rsidR="00867B8D">
              <w:sym w:font="Symbol" w:char="F0A8"/>
            </w:r>
            <w:r w:rsidR="00867B8D">
              <w:t>– 1.4 = 2.5</w:t>
            </w:r>
          </w:p>
        </w:tc>
        <w:tc>
          <w:tcPr>
            <w:tcW w:w="446" w:type="dxa"/>
          </w:tcPr>
          <w:p w:rsidR="001941D5" w:rsidRDefault="001941D5" w:rsidP="00C71658"/>
        </w:tc>
      </w:tr>
      <w:tr w:rsidR="001941D5" w:rsidTr="00C71658">
        <w:trPr>
          <w:trHeight w:val="352"/>
        </w:trPr>
        <w:tc>
          <w:tcPr>
            <w:tcW w:w="265" w:type="dxa"/>
          </w:tcPr>
          <w:p w:rsidR="001941D5" w:rsidRDefault="00205CA4" w:rsidP="00C71658">
            <w:r>
              <w:t>2</w:t>
            </w:r>
          </w:p>
        </w:tc>
        <w:tc>
          <w:tcPr>
            <w:tcW w:w="10493" w:type="dxa"/>
          </w:tcPr>
          <w:p w:rsidR="001941D5" w:rsidRDefault="00E32DA7" w:rsidP="00C71658">
            <w:r>
              <w:t>W</w:t>
            </w:r>
            <w:r w:rsidR="00867B8D">
              <w:t>hat must be added to a decimal with units, tenths and hundredths to make the next whole number, e.g. 7.26+</w:t>
            </w:r>
            <w:r w:rsidR="00867B8D">
              <w:sym w:font="Symbol" w:char="F0A8"/>
            </w:r>
            <w:r w:rsidR="00867B8D">
              <w:t>= 8</w:t>
            </w:r>
          </w:p>
        </w:tc>
        <w:tc>
          <w:tcPr>
            <w:tcW w:w="446" w:type="dxa"/>
          </w:tcPr>
          <w:p w:rsidR="001941D5" w:rsidRDefault="001941D5" w:rsidP="00C71658"/>
        </w:tc>
      </w:tr>
      <w:tr w:rsidR="001941D5" w:rsidTr="00C71658">
        <w:trPr>
          <w:trHeight w:val="260"/>
        </w:trPr>
        <w:tc>
          <w:tcPr>
            <w:tcW w:w="11204" w:type="dxa"/>
            <w:gridSpan w:val="3"/>
            <w:shd w:val="clear" w:color="auto" w:fill="CCECFF"/>
          </w:tcPr>
          <w:p w:rsidR="001941D5" w:rsidRPr="00435B90" w:rsidRDefault="001941D5" w:rsidP="00C71658">
            <w:pPr>
              <w:jc w:val="center"/>
              <w:rPr>
                <w:b/>
                <w:sz w:val="36"/>
              </w:rPr>
            </w:pPr>
            <w:r w:rsidRPr="00AB0B64">
              <w:rPr>
                <w:b/>
                <w:sz w:val="28"/>
              </w:rPr>
              <w:t>MENTAL CALCULATION</w:t>
            </w:r>
          </w:p>
        </w:tc>
      </w:tr>
      <w:tr w:rsidR="001941D5" w:rsidTr="00C71658">
        <w:trPr>
          <w:trHeight w:val="260"/>
        </w:trPr>
        <w:tc>
          <w:tcPr>
            <w:tcW w:w="265" w:type="dxa"/>
          </w:tcPr>
          <w:p w:rsidR="001941D5" w:rsidRDefault="00205CA4" w:rsidP="00C71658">
            <w:pPr>
              <w:jc w:val="center"/>
            </w:pPr>
            <w:r>
              <w:t>3</w:t>
            </w:r>
          </w:p>
        </w:tc>
        <w:tc>
          <w:tcPr>
            <w:tcW w:w="10493" w:type="dxa"/>
          </w:tcPr>
          <w:p w:rsidR="001941D5" w:rsidRDefault="00E32DA7" w:rsidP="00C71658">
            <w:r>
              <w:t>A</w:t>
            </w:r>
            <w:r w:rsidR="00867B8D">
              <w:t>dd or subtract pairs of decimals with units, tenths or hundredths, e.g. 0.7 + 3.38</w:t>
            </w:r>
          </w:p>
        </w:tc>
        <w:tc>
          <w:tcPr>
            <w:tcW w:w="446" w:type="dxa"/>
          </w:tcPr>
          <w:p w:rsidR="001941D5" w:rsidRDefault="001941D5" w:rsidP="00C71658"/>
        </w:tc>
      </w:tr>
      <w:tr w:rsidR="001941D5" w:rsidTr="00C71658">
        <w:trPr>
          <w:trHeight w:val="251"/>
        </w:trPr>
        <w:tc>
          <w:tcPr>
            <w:tcW w:w="265" w:type="dxa"/>
          </w:tcPr>
          <w:p w:rsidR="001941D5" w:rsidRDefault="00205CA4" w:rsidP="00C71658">
            <w:pPr>
              <w:jc w:val="center"/>
            </w:pPr>
            <w:r>
              <w:t>4</w:t>
            </w:r>
          </w:p>
        </w:tc>
        <w:tc>
          <w:tcPr>
            <w:tcW w:w="10493" w:type="dxa"/>
          </w:tcPr>
          <w:p w:rsidR="001941D5" w:rsidRDefault="00E32DA7" w:rsidP="00C71658">
            <w:r>
              <w:t>F</w:t>
            </w:r>
            <w:r w:rsidR="00867B8D">
              <w:t>ind doubles of decimals each with units and tenths, e.g. 1.6 + 1.6</w:t>
            </w:r>
          </w:p>
        </w:tc>
        <w:tc>
          <w:tcPr>
            <w:tcW w:w="446" w:type="dxa"/>
          </w:tcPr>
          <w:p w:rsidR="001941D5" w:rsidRDefault="001941D5" w:rsidP="00C71658"/>
        </w:tc>
      </w:tr>
      <w:tr w:rsidR="001941D5" w:rsidTr="00C71658">
        <w:trPr>
          <w:trHeight w:val="251"/>
        </w:trPr>
        <w:tc>
          <w:tcPr>
            <w:tcW w:w="265" w:type="dxa"/>
          </w:tcPr>
          <w:p w:rsidR="001941D5" w:rsidRDefault="00205CA4" w:rsidP="00C71658">
            <w:pPr>
              <w:jc w:val="center"/>
            </w:pPr>
            <w:r>
              <w:t>5</w:t>
            </w:r>
          </w:p>
        </w:tc>
        <w:tc>
          <w:tcPr>
            <w:tcW w:w="10493" w:type="dxa"/>
          </w:tcPr>
          <w:p w:rsidR="001941D5" w:rsidRDefault="00E32DA7" w:rsidP="00C71658">
            <w:r>
              <w:t>A</w:t>
            </w:r>
            <w:r w:rsidR="00867B8D">
              <w:t>dd near doubles of decimals, e.g. 2.5 + 2.6</w:t>
            </w:r>
          </w:p>
        </w:tc>
        <w:tc>
          <w:tcPr>
            <w:tcW w:w="446" w:type="dxa"/>
          </w:tcPr>
          <w:p w:rsidR="001941D5" w:rsidRDefault="001941D5" w:rsidP="00C71658"/>
        </w:tc>
      </w:tr>
      <w:tr w:rsidR="001941D5" w:rsidTr="00C71658">
        <w:trPr>
          <w:trHeight w:val="242"/>
        </w:trPr>
        <w:tc>
          <w:tcPr>
            <w:tcW w:w="265" w:type="dxa"/>
          </w:tcPr>
          <w:p w:rsidR="001941D5" w:rsidRDefault="00205CA4" w:rsidP="00C71658">
            <w:pPr>
              <w:jc w:val="center"/>
            </w:pPr>
            <w:r>
              <w:t>6</w:t>
            </w:r>
          </w:p>
        </w:tc>
        <w:tc>
          <w:tcPr>
            <w:tcW w:w="10493" w:type="dxa"/>
          </w:tcPr>
          <w:p w:rsidR="001941D5" w:rsidRDefault="00E32DA7" w:rsidP="00C71658">
            <w:r>
              <w:t>A</w:t>
            </w:r>
            <w:r w:rsidR="00867B8D">
              <w:t>dd or subtract a decimal with units and tenths, that is nearly a whole number, e.g. 4.3 + 2.9, 6.5 – 3.8</w:t>
            </w:r>
          </w:p>
        </w:tc>
        <w:tc>
          <w:tcPr>
            <w:tcW w:w="446" w:type="dxa"/>
          </w:tcPr>
          <w:p w:rsidR="001941D5" w:rsidRDefault="001941D5" w:rsidP="00C71658"/>
        </w:tc>
      </w:tr>
      <w:tr w:rsidR="001941D5" w:rsidTr="00C71658">
        <w:trPr>
          <w:trHeight w:val="224"/>
        </w:trPr>
        <w:tc>
          <w:tcPr>
            <w:tcW w:w="11204" w:type="dxa"/>
            <w:gridSpan w:val="3"/>
            <w:shd w:val="clear" w:color="auto" w:fill="CCECFF"/>
          </w:tcPr>
          <w:p w:rsidR="001941D5" w:rsidRPr="00435B90" w:rsidRDefault="001941D5" w:rsidP="00C71658">
            <w:pPr>
              <w:jc w:val="center"/>
              <w:rPr>
                <w:b/>
                <w:sz w:val="36"/>
              </w:rPr>
            </w:pPr>
            <w:r w:rsidRPr="00AB0B64">
              <w:rPr>
                <w:b/>
                <w:sz w:val="28"/>
              </w:rPr>
              <w:t>MENTAL METHODS OR STRATEGIES</w:t>
            </w:r>
          </w:p>
        </w:tc>
      </w:tr>
      <w:tr w:rsidR="001941D5" w:rsidTr="00C71658">
        <w:trPr>
          <w:trHeight w:val="143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7</w:t>
            </w:r>
          </w:p>
        </w:tc>
        <w:tc>
          <w:tcPr>
            <w:tcW w:w="10493" w:type="dxa"/>
            <w:shd w:val="clear" w:color="auto" w:fill="auto"/>
          </w:tcPr>
          <w:p w:rsidR="001941D5" w:rsidRPr="00435B90" w:rsidRDefault="00E32DA7" w:rsidP="00C71658">
            <w:r>
              <w:t>C</w:t>
            </w:r>
            <w:r w:rsidR="00867B8D">
              <w:t>ount on or back in hundreds, tens, ones, tenths and hundredths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406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8</w:t>
            </w:r>
          </w:p>
        </w:tc>
        <w:tc>
          <w:tcPr>
            <w:tcW w:w="10493" w:type="dxa"/>
            <w:shd w:val="clear" w:color="auto" w:fill="auto"/>
          </w:tcPr>
          <w:p w:rsidR="001941D5" w:rsidRPr="00435B90" w:rsidRDefault="00867B8D" w:rsidP="00C71658">
            <w:r>
              <w:t>Use knowledge of place value and related calculations, e.g.680 + 430, 6.8 + 4.3, 0.68 +0.43 can all be worked out using the related calculation 68 + 43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125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9</w:t>
            </w:r>
          </w:p>
        </w:tc>
        <w:tc>
          <w:tcPr>
            <w:tcW w:w="10493" w:type="dxa"/>
            <w:shd w:val="clear" w:color="auto" w:fill="auto"/>
          </w:tcPr>
          <w:p w:rsidR="001941D5" w:rsidRPr="00435B90" w:rsidRDefault="00E32DA7" w:rsidP="00C71658">
            <w:r>
              <w:t>U</w:t>
            </w:r>
            <w:r w:rsidR="00867B8D">
              <w:t>se knowledge of place value and of doubles of two-digit whole numbers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215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10</w:t>
            </w:r>
          </w:p>
        </w:tc>
        <w:tc>
          <w:tcPr>
            <w:tcW w:w="10493" w:type="dxa"/>
            <w:shd w:val="clear" w:color="auto" w:fill="auto"/>
          </w:tcPr>
          <w:p w:rsidR="001941D5" w:rsidRPr="00435B90" w:rsidRDefault="00E32DA7" w:rsidP="00C71658">
            <w:r>
              <w:t>P</w:t>
            </w:r>
            <w:r w:rsidR="00867B8D" w:rsidRPr="00867B8D">
              <w:t>artition: double and adjus</w:t>
            </w:r>
            <w:r w:rsidR="00C03DC0">
              <w:t>t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58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11</w:t>
            </w:r>
          </w:p>
        </w:tc>
        <w:tc>
          <w:tcPr>
            <w:tcW w:w="10493" w:type="dxa"/>
            <w:shd w:val="clear" w:color="auto" w:fill="auto"/>
          </w:tcPr>
          <w:p w:rsidR="001941D5" w:rsidRPr="00435B90" w:rsidRDefault="00E32DA7" w:rsidP="00C71658">
            <w:r>
              <w:t>P</w:t>
            </w:r>
            <w:r w:rsidR="00C03DC0">
              <w:t>artition: add or subtract a whole number and adjust, e.g. 4.3 + 2.9 = 4.3 + 3 – 0.1,6.5 – 3.8 = 6.5 – 4 + 0.2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406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12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P</w:t>
            </w:r>
            <w:r w:rsidR="00C03DC0">
              <w:t xml:space="preserve">artition: count on or back in minutes and hours, bridging through 60 (analogue and digital times, 12-hour and 24-hour clock) 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278"/>
        </w:trPr>
        <w:tc>
          <w:tcPr>
            <w:tcW w:w="11204" w:type="dxa"/>
            <w:gridSpan w:val="3"/>
            <w:shd w:val="clear" w:color="auto" w:fill="F2F2F2" w:themeFill="background1" w:themeFillShade="F2"/>
          </w:tcPr>
          <w:p w:rsidR="001941D5" w:rsidRPr="00AB0B64" w:rsidRDefault="001941D5" w:rsidP="00C71658">
            <w:pPr>
              <w:jc w:val="center"/>
              <w:rPr>
                <w:sz w:val="18"/>
              </w:rPr>
            </w:pPr>
          </w:p>
        </w:tc>
      </w:tr>
      <w:tr w:rsidR="001941D5" w:rsidTr="00C71658">
        <w:trPr>
          <w:trHeight w:val="260"/>
        </w:trPr>
        <w:tc>
          <w:tcPr>
            <w:tcW w:w="11204" w:type="dxa"/>
            <w:gridSpan w:val="3"/>
            <w:shd w:val="clear" w:color="auto" w:fill="auto"/>
          </w:tcPr>
          <w:p w:rsidR="001941D5" w:rsidRPr="00AB0B64" w:rsidRDefault="001941D5" w:rsidP="00C71658">
            <w:pPr>
              <w:rPr>
                <w:b/>
                <w:sz w:val="28"/>
              </w:rPr>
            </w:pPr>
            <w:r w:rsidRPr="00AB0B64">
              <w:rPr>
                <w:b/>
                <w:sz w:val="28"/>
              </w:rPr>
              <w:t>MULTIPLICATION &amp; DIVISION</w:t>
            </w:r>
          </w:p>
        </w:tc>
      </w:tr>
      <w:tr w:rsidR="001941D5" w:rsidTr="00C71658">
        <w:trPr>
          <w:trHeight w:val="269"/>
        </w:trPr>
        <w:tc>
          <w:tcPr>
            <w:tcW w:w="11204" w:type="dxa"/>
            <w:gridSpan w:val="3"/>
            <w:shd w:val="clear" w:color="auto" w:fill="CCECFF"/>
          </w:tcPr>
          <w:p w:rsidR="001941D5" w:rsidRPr="00AB0B64" w:rsidRDefault="001941D5" w:rsidP="00C71658">
            <w:pPr>
              <w:jc w:val="center"/>
              <w:rPr>
                <w:b/>
                <w:sz w:val="28"/>
              </w:rPr>
            </w:pPr>
            <w:r w:rsidRPr="00AB0B64">
              <w:rPr>
                <w:b/>
                <w:sz w:val="28"/>
              </w:rPr>
              <w:t>RECALL</w:t>
            </w:r>
          </w:p>
        </w:tc>
      </w:tr>
      <w:tr w:rsidR="001941D5" w:rsidTr="00C71658">
        <w:trPr>
          <w:trHeight w:val="269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13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S</w:t>
            </w:r>
            <w:r w:rsidRPr="00E32DA7">
              <w:t>quares to 12 × 12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179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14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Squares of the corresponding multiples of 10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260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15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P</w:t>
            </w:r>
            <w:r w:rsidRPr="00E32DA7">
              <w:t>rime numbers less than 100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161"/>
        </w:trPr>
        <w:tc>
          <w:tcPr>
            <w:tcW w:w="265" w:type="dxa"/>
            <w:shd w:val="clear" w:color="auto" w:fill="auto"/>
          </w:tcPr>
          <w:p w:rsidR="001941D5" w:rsidRPr="00435B90" w:rsidRDefault="00205CA4" w:rsidP="00C71658">
            <w:pPr>
              <w:jc w:val="center"/>
            </w:pPr>
            <w:r>
              <w:t>16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E</w:t>
            </w:r>
            <w:r w:rsidRPr="00E32DA7">
              <w:t>quivalent fractions, decimals and percentages for hundredths, e.g. 35% is equivalent to 0.35 or 35/100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251"/>
        </w:trPr>
        <w:tc>
          <w:tcPr>
            <w:tcW w:w="11204" w:type="dxa"/>
            <w:gridSpan w:val="3"/>
            <w:shd w:val="clear" w:color="auto" w:fill="CCECFF"/>
          </w:tcPr>
          <w:p w:rsidR="001941D5" w:rsidRPr="00423D0A" w:rsidRDefault="001941D5" w:rsidP="00C71658">
            <w:pPr>
              <w:jc w:val="center"/>
              <w:rPr>
                <w:b/>
                <w:sz w:val="28"/>
              </w:rPr>
            </w:pPr>
            <w:r w:rsidRPr="00423D0A">
              <w:rPr>
                <w:b/>
                <w:sz w:val="28"/>
              </w:rPr>
              <w:t>MENTAL CALCULATION</w:t>
            </w:r>
          </w:p>
        </w:tc>
      </w:tr>
      <w:tr w:rsidR="001941D5" w:rsidTr="00C71658">
        <w:trPr>
          <w:trHeight w:val="161"/>
        </w:trPr>
        <w:tc>
          <w:tcPr>
            <w:tcW w:w="265" w:type="dxa"/>
            <w:shd w:val="clear" w:color="auto" w:fill="auto"/>
          </w:tcPr>
          <w:p w:rsidR="001941D5" w:rsidRDefault="00205CA4" w:rsidP="00C71658">
            <w:pPr>
              <w:jc w:val="center"/>
            </w:pPr>
            <w:r>
              <w:t>17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Multiply pairs of two-digit and single-digit numbers, e.g. 28 × 3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242"/>
        </w:trPr>
        <w:tc>
          <w:tcPr>
            <w:tcW w:w="265" w:type="dxa"/>
            <w:shd w:val="clear" w:color="auto" w:fill="auto"/>
          </w:tcPr>
          <w:p w:rsidR="001941D5" w:rsidRDefault="00205CA4" w:rsidP="00C71658">
            <w:pPr>
              <w:jc w:val="center"/>
            </w:pPr>
            <w:r>
              <w:t>18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Divide a two-digit number by a single-digit number, e.g.68 ÷ 4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233"/>
        </w:trPr>
        <w:tc>
          <w:tcPr>
            <w:tcW w:w="265" w:type="dxa"/>
            <w:shd w:val="clear" w:color="auto" w:fill="auto"/>
          </w:tcPr>
          <w:p w:rsidR="001941D5" w:rsidRDefault="00205CA4" w:rsidP="00C71658">
            <w:pPr>
              <w:jc w:val="center"/>
            </w:pPr>
            <w:r>
              <w:t>19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Divide by 25 or 50, e.g. 480 ÷25, 3200 ÷ 50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233"/>
        </w:trPr>
        <w:tc>
          <w:tcPr>
            <w:tcW w:w="265" w:type="dxa"/>
            <w:shd w:val="clear" w:color="auto" w:fill="auto"/>
          </w:tcPr>
          <w:p w:rsidR="001941D5" w:rsidRDefault="00205CA4" w:rsidP="00C71658">
            <w:pPr>
              <w:jc w:val="center"/>
            </w:pPr>
            <w:r>
              <w:t>20</w:t>
            </w:r>
          </w:p>
        </w:tc>
        <w:tc>
          <w:tcPr>
            <w:tcW w:w="10493" w:type="dxa"/>
            <w:shd w:val="clear" w:color="auto" w:fill="auto"/>
          </w:tcPr>
          <w:p w:rsidR="001941D5" w:rsidRDefault="00E32DA7" w:rsidP="00C71658">
            <w:r>
              <w:t>Double decimals with units and tenths, e.g. double 7.6,and find the corresponding halves, e.g. half of 15.2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E32DA7" w:rsidTr="00C71658">
        <w:trPr>
          <w:trHeight w:val="215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21</w:t>
            </w:r>
          </w:p>
        </w:tc>
        <w:tc>
          <w:tcPr>
            <w:tcW w:w="10493" w:type="dxa"/>
            <w:shd w:val="clear" w:color="auto" w:fill="auto"/>
          </w:tcPr>
          <w:p w:rsidR="00E32DA7" w:rsidRDefault="00E32DA7" w:rsidP="00C71658">
            <w:r>
              <w:t>Multiply pairs of multiples of10 and 100, e.g. 50 × 30, 600× 20</w:t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  <w:tr w:rsidR="00E32DA7" w:rsidTr="00C71658">
        <w:trPr>
          <w:trHeight w:val="406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22</w:t>
            </w:r>
          </w:p>
        </w:tc>
        <w:tc>
          <w:tcPr>
            <w:tcW w:w="10493" w:type="dxa"/>
            <w:shd w:val="clear" w:color="auto" w:fill="auto"/>
          </w:tcPr>
          <w:p w:rsidR="00E32DA7" w:rsidRDefault="006E170F" w:rsidP="00C71658">
            <w:r>
              <w:t>D</w:t>
            </w:r>
            <w:r w:rsidR="00E32DA7">
              <w:t>ivide multiples of 100 by a</w:t>
            </w:r>
            <w:r>
              <w:t xml:space="preserve"> </w:t>
            </w:r>
            <w:r w:rsidR="00E32DA7">
              <w:t>multiple of 10 or 100 (whole</w:t>
            </w:r>
            <w:r>
              <w:t xml:space="preserve"> </w:t>
            </w:r>
            <w:r w:rsidR="00E32DA7">
              <w:t>number answers), e.g. 600 ÷20, 800 ÷ 400, 2100 ÷ 300</w:t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  <w:tr w:rsidR="00E32DA7" w:rsidTr="00C71658">
        <w:trPr>
          <w:trHeight w:val="296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23</w:t>
            </w:r>
          </w:p>
        </w:tc>
        <w:tc>
          <w:tcPr>
            <w:tcW w:w="10493" w:type="dxa"/>
            <w:shd w:val="clear" w:color="auto" w:fill="auto"/>
          </w:tcPr>
          <w:p w:rsidR="00E32DA7" w:rsidRDefault="006E170F" w:rsidP="00C71658">
            <w:r>
              <w:t>M</w:t>
            </w:r>
            <w:r w:rsidR="00E32DA7">
              <w:t>ultiply and divide two-digit</w:t>
            </w:r>
            <w:r>
              <w:t xml:space="preserve"> </w:t>
            </w:r>
            <w:r w:rsidR="00E32DA7">
              <w:t>decimals such as 0.8 × 7, 4.8</w:t>
            </w:r>
            <w:r w:rsidR="00423D0A">
              <w:t xml:space="preserve"> </w:t>
            </w:r>
            <w:r w:rsidR="00E32DA7">
              <w:t>÷ </w:t>
            </w:r>
            <w:r w:rsidR="00423D0A">
              <w:t>4</w:t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  <w:tr w:rsidR="00E32DA7" w:rsidTr="00C71658">
        <w:trPr>
          <w:trHeight w:val="251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24</w:t>
            </w:r>
          </w:p>
        </w:tc>
        <w:tc>
          <w:tcPr>
            <w:tcW w:w="10493" w:type="dxa"/>
            <w:shd w:val="clear" w:color="auto" w:fill="auto"/>
          </w:tcPr>
          <w:p w:rsidR="00E32DA7" w:rsidRDefault="006E170F" w:rsidP="00C71658">
            <w:r>
              <w:t>F</w:t>
            </w:r>
            <w:r w:rsidR="00E32DA7">
              <w:t>ind 10% or multiples of10%, of whole numbers and</w:t>
            </w:r>
            <w:r>
              <w:t xml:space="preserve"> </w:t>
            </w:r>
            <w:r w:rsidR="00E32DA7">
              <w:t>quantities, e.g. 30% of 50 ml,</w:t>
            </w:r>
            <w:r>
              <w:t>40% of £30, 70% of 200</w:t>
            </w:r>
            <w:r w:rsidR="00E32DA7">
              <w:t>g</w:t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  <w:tr w:rsidR="00E32DA7" w:rsidTr="00C71658">
        <w:trPr>
          <w:trHeight w:val="71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25</w:t>
            </w:r>
          </w:p>
        </w:tc>
        <w:tc>
          <w:tcPr>
            <w:tcW w:w="10493" w:type="dxa"/>
            <w:shd w:val="clear" w:color="auto" w:fill="auto"/>
          </w:tcPr>
          <w:p w:rsidR="00E32DA7" w:rsidRDefault="006E170F" w:rsidP="00C71658">
            <w:r>
              <w:t>S</w:t>
            </w:r>
            <w:r w:rsidR="00E32DA7">
              <w:t>implify fractions by</w:t>
            </w:r>
            <w:r>
              <w:t xml:space="preserve"> </w:t>
            </w:r>
            <w:r w:rsidR="00E32DA7">
              <w:t>cancelling</w:t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  <w:tr w:rsidR="00E32DA7" w:rsidTr="00C71658">
        <w:trPr>
          <w:trHeight w:val="152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26</w:t>
            </w:r>
          </w:p>
        </w:tc>
        <w:tc>
          <w:tcPr>
            <w:tcW w:w="10493" w:type="dxa"/>
            <w:shd w:val="clear" w:color="auto" w:fill="auto"/>
          </w:tcPr>
          <w:p w:rsidR="00E32DA7" w:rsidRDefault="006E170F" w:rsidP="00C71658">
            <w:r>
              <w:t>S</w:t>
            </w:r>
            <w:r w:rsidR="00E32DA7">
              <w:t>cale up and down using</w:t>
            </w:r>
            <w:r>
              <w:t xml:space="preserve"> </w:t>
            </w:r>
            <w:r w:rsidR="00E32DA7">
              <w:t>known facts, e.g. given that</w:t>
            </w:r>
            <w:r>
              <w:t xml:space="preserve"> </w:t>
            </w:r>
            <w:r w:rsidR="00E32DA7">
              <w:t>three oranges cost 24p, find</w:t>
            </w:r>
            <w:r>
              <w:t xml:space="preserve"> </w:t>
            </w:r>
            <w:r w:rsidR="00E32DA7">
              <w:t>the cost of four oranges</w:t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  <w:tr w:rsidR="00E32DA7" w:rsidTr="00C71658">
        <w:trPr>
          <w:trHeight w:val="314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27</w:t>
            </w:r>
          </w:p>
        </w:tc>
        <w:tc>
          <w:tcPr>
            <w:tcW w:w="10493" w:type="dxa"/>
            <w:shd w:val="clear" w:color="auto" w:fill="auto"/>
          </w:tcPr>
          <w:p w:rsidR="00E32DA7" w:rsidRDefault="006E170F" w:rsidP="00C71658">
            <w:r>
              <w:t>I</w:t>
            </w:r>
            <w:r w:rsidR="00E32DA7">
              <w:t>dentify numbers with odd</w:t>
            </w:r>
            <w:r>
              <w:t xml:space="preserve"> </w:t>
            </w:r>
            <w:r w:rsidR="00E32DA7">
              <w:t>and even numbers of factors</w:t>
            </w:r>
            <w:r>
              <w:t xml:space="preserve"> </w:t>
            </w:r>
            <w:r w:rsidR="00E32DA7">
              <w:t>and no factor pairs other</w:t>
            </w:r>
            <w:r>
              <w:t xml:space="preserve"> </w:t>
            </w:r>
            <w:r w:rsidR="00E32DA7">
              <w:t>than 1 and themselve</w:t>
            </w:r>
            <w:r>
              <w:t>s.</w:t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  <w:tr w:rsidR="001941D5" w:rsidTr="00C71658">
        <w:trPr>
          <w:trHeight w:val="260"/>
        </w:trPr>
        <w:tc>
          <w:tcPr>
            <w:tcW w:w="11204" w:type="dxa"/>
            <w:gridSpan w:val="3"/>
            <w:shd w:val="clear" w:color="auto" w:fill="CCECFF"/>
          </w:tcPr>
          <w:p w:rsidR="001941D5" w:rsidRPr="00435B90" w:rsidRDefault="001941D5" w:rsidP="00C71658">
            <w:pPr>
              <w:jc w:val="center"/>
            </w:pPr>
            <w:r w:rsidRPr="00423D0A">
              <w:rPr>
                <w:b/>
                <w:sz w:val="28"/>
              </w:rPr>
              <w:t>MENTAL METHODS OR STRATEGIES</w:t>
            </w:r>
          </w:p>
        </w:tc>
      </w:tr>
      <w:tr w:rsidR="001941D5" w:rsidTr="00C71658">
        <w:trPr>
          <w:trHeight w:val="406"/>
        </w:trPr>
        <w:tc>
          <w:tcPr>
            <w:tcW w:w="265" w:type="dxa"/>
            <w:shd w:val="clear" w:color="auto" w:fill="auto"/>
          </w:tcPr>
          <w:p w:rsidR="001941D5" w:rsidRDefault="00205CA4" w:rsidP="00C71658">
            <w:pPr>
              <w:jc w:val="center"/>
            </w:pPr>
            <w:r>
              <w:t>28</w:t>
            </w:r>
          </w:p>
        </w:tc>
        <w:tc>
          <w:tcPr>
            <w:tcW w:w="10493" w:type="dxa"/>
            <w:shd w:val="clear" w:color="auto" w:fill="auto"/>
          </w:tcPr>
          <w:p w:rsidR="001941D5" w:rsidRDefault="006E170F" w:rsidP="00C71658">
            <w:r>
              <w:t>P</w:t>
            </w:r>
            <w:r w:rsidR="00E32DA7">
              <w:t>artition: use partitioning</w:t>
            </w:r>
            <w:r>
              <w:t xml:space="preserve"> </w:t>
            </w:r>
            <w:r w:rsidR="00E32DA7">
              <w:t>and the distributive law</w:t>
            </w:r>
            <w:r>
              <w:t xml:space="preserve"> </w:t>
            </w:r>
            <w:r w:rsidR="00E32DA7">
              <w:t>to divide tens and ones</w:t>
            </w:r>
            <w:r>
              <w:t xml:space="preserve"> </w:t>
            </w:r>
            <w:r w:rsidR="00E32DA7">
              <w:t>separately, e.g.92 ÷ 4 = (80 + 12) ÷ 4= 20 + 3 = 23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406"/>
        </w:trPr>
        <w:tc>
          <w:tcPr>
            <w:tcW w:w="265" w:type="dxa"/>
            <w:shd w:val="clear" w:color="auto" w:fill="auto"/>
          </w:tcPr>
          <w:p w:rsidR="001941D5" w:rsidRDefault="00205CA4" w:rsidP="00C71658">
            <w:pPr>
              <w:jc w:val="center"/>
            </w:pPr>
            <w:r>
              <w:t>29</w:t>
            </w:r>
          </w:p>
        </w:tc>
        <w:tc>
          <w:tcPr>
            <w:tcW w:w="10493" w:type="dxa"/>
            <w:shd w:val="clear" w:color="auto" w:fill="auto"/>
          </w:tcPr>
          <w:p w:rsidR="001941D5" w:rsidRDefault="006E170F" w:rsidP="00C71658">
            <w:r>
              <w:t>F</w:t>
            </w:r>
            <w:r w:rsidR="00E32DA7">
              <w:t xml:space="preserve">orm an </w:t>
            </w:r>
            <w:r>
              <w:t>equivalent c</w:t>
            </w:r>
            <w:r w:rsidR="00E32DA7">
              <w:t>alculation, e.g. to divide</w:t>
            </w:r>
            <w:r>
              <w:t xml:space="preserve"> </w:t>
            </w:r>
            <w:r w:rsidR="00E32DA7">
              <w:t>by 25, divide by 100, then</w:t>
            </w:r>
            <w:r>
              <w:t xml:space="preserve"> </w:t>
            </w:r>
            <w:r w:rsidR="00423D0A">
              <w:t>x</w:t>
            </w:r>
            <w:r w:rsidR="00E32DA7">
              <w:t xml:space="preserve"> by 4; to divide by 50,divide by 100, then double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1941D5" w:rsidTr="00C71658">
        <w:trPr>
          <w:trHeight w:val="406"/>
        </w:trPr>
        <w:tc>
          <w:tcPr>
            <w:tcW w:w="265" w:type="dxa"/>
            <w:shd w:val="clear" w:color="auto" w:fill="auto"/>
          </w:tcPr>
          <w:p w:rsidR="001941D5" w:rsidRDefault="00205CA4" w:rsidP="00C71658">
            <w:pPr>
              <w:jc w:val="center"/>
            </w:pPr>
            <w:r>
              <w:t>30</w:t>
            </w:r>
          </w:p>
        </w:tc>
        <w:tc>
          <w:tcPr>
            <w:tcW w:w="10493" w:type="dxa"/>
            <w:shd w:val="clear" w:color="auto" w:fill="auto"/>
          </w:tcPr>
          <w:p w:rsidR="001941D5" w:rsidRDefault="006E170F" w:rsidP="00C71658">
            <w:r>
              <w:t>U</w:t>
            </w:r>
            <w:r w:rsidR="00E32DA7">
              <w:t>se knowledge of the</w:t>
            </w:r>
            <w:r>
              <w:t xml:space="preserve"> </w:t>
            </w:r>
            <w:r w:rsidR="00E32DA7">
              <w:t>equivalence between</w:t>
            </w:r>
            <w:r>
              <w:t xml:space="preserve"> </w:t>
            </w:r>
            <w:r w:rsidR="00E32DA7">
              <w:t>fractions and percentages</w:t>
            </w:r>
            <w:r>
              <w:t xml:space="preserve"> </w:t>
            </w:r>
            <w:r w:rsidR="00E32DA7">
              <w:t>and the relationship between</w:t>
            </w:r>
            <w:r>
              <w:t xml:space="preserve"> </w:t>
            </w:r>
            <w:r w:rsidR="00E32DA7">
              <w:t>fractions and division</w:t>
            </w:r>
          </w:p>
        </w:tc>
        <w:tc>
          <w:tcPr>
            <w:tcW w:w="446" w:type="dxa"/>
            <w:shd w:val="clear" w:color="auto" w:fill="auto"/>
          </w:tcPr>
          <w:p w:rsidR="001941D5" w:rsidRPr="00435B90" w:rsidRDefault="001941D5" w:rsidP="00C71658">
            <w:pPr>
              <w:jc w:val="center"/>
            </w:pPr>
          </w:p>
        </w:tc>
      </w:tr>
      <w:tr w:rsidR="00E32DA7" w:rsidTr="00C71658">
        <w:trPr>
          <w:trHeight w:val="406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31</w:t>
            </w:r>
          </w:p>
        </w:tc>
        <w:tc>
          <w:tcPr>
            <w:tcW w:w="10493" w:type="dxa"/>
            <w:shd w:val="clear" w:color="auto" w:fill="auto"/>
          </w:tcPr>
          <w:p w:rsidR="00E32DA7" w:rsidRDefault="006E170F" w:rsidP="00C71658">
            <w:pPr>
              <w:tabs>
                <w:tab w:val="left" w:pos="2400"/>
              </w:tabs>
            </w:pPr>
            <w:r>
              <w:t>R</w:t>
            </w:r>
            <w:r w:rsidR="00E32DA7">
              <w:t>ecognise how to scale up or</w:t>
            </w:r>
            <w:r>
              <w:t xml:space="preserve"> </w:t>
            </w:r>
            <w:r w:rsidR="00E32DA7">
              <w:t>down using multiplication</w:t>
            </w:r>
            <w:r>
              <w:t xml:space="preserve"> </w:t>
            </w:r>
            <w:r w:rsidR="00E32DA7">
              <w:t>and division, e.g. if three</w:t>
            </w:r>
            <w:r>
              <w:t xml:space="preserve"> </w:t>
            </w:r>
            <w:r w:rsidR="00E32DA7">
              <w:t>oranges cost 24p:one orange costs 24 ÷ 3 = 8pfour oranges cost 8 × 4 = 32p</w:t>
            </w:r>
            <w:r w:rsidR="00E32DA7">
              <w:tab/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  <w:tr w:rsidR="00E32DA7" w:rsidTr="00C71658">
        <w:trPr>
          <w:trHeight w:val="251"/>
        </w:trPr>
        <w:tc>
          <w:tcPr>
            <w:tcW w:w="265" w:type="dxa"/>
            <w:shd w:val="clear" w:color="auto" w:fill="auto"/>
          </w:tcPr>
          <w:p w:rsidR="00E32DA7" w:rsidRDefault="00205CA4" w:rsidP="00C71658">
            <w:pPr>
              <w:jc w:val="center"/>
            </w:pPr>
            <w:r>
              <w:t>32</w:t>
            </w:r>
          </w:p>
        </w:tc>
        <w:tc>
          <w:tcPr>
            <w:tcW w:w="10493" w:type="dxa"/>
            <w:shd w:val="clear" w:color="auto" w:fill="auto"/>
          </w:tcPr>
          <w:p w:rsidR="00E32DA7" w:rsidRDefault="00E32DA7" w:rsidP="00C71658">
            <w:pPr>
              <w:tabs>
                <w:tab w:val="left" w:pos="2400"/>
              </w:tabs>
            </w:pPr>
            <w:r>
              <w:t>Use knowledge of</w:t>
            </w:r>
            <w:r w:rsidR="006E170F">
              <w:t xml:space="preserve"> </w:t>
            </w:r>
            <w:r>
              <w:t>multiplication and division</w:t>
            </w:r>
            <w:r w:rsidR="006E170F">
              <w:t xml:space="preserve"> </w:t>
            </w:r>
            <w:r>
              <w:t>facts to identify factor pairs</w:t>
            </w:r>
            <w:r w:rsidR="006E170F">
              <w:t xml:space="preserve"> </w:t>
            </w:r>
            <w:r>
              <w:t>and numbers with only two</w:t>
            </w:r>
            <w:r w:rsidR="006E170F">
              <w:t xml:space="preserve"> </w:t>
            </w:r>
            <w:r>
              <w:t>factors</w:t>
            </w:r>
          </w:p>
        </w:tc>
        <w:tc>
          <w:tcPr>
            <w:tcW w:w="446" w:type="dxa"/>
            <w:shd w:val="clear" w:color="auto" w:fill="auto"/>
          </w:tcPr>
          <w:p w:rsidR="00E32DA7" w:rsidRPr="00435B90" w:rsidRDefault="00E32DA7" w:rsidP="00C71658">
            <w:pPr>
              <w:jc w:val="center"/>
            </w:pPr>
          </w:p>
        </w:tc>
      </w:tr>
    </w:tbl>
    <w:p w:rsidR="001941D5" w:rsidRDefault="001941D5"/>
    <w:p w:rsidR="00781750" w:rsidRDefault="00781750"/>
    <w:sectPr w:rsidR="00781750" w:rsidSect="003255E3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B90"/>
    <w:rsid w:val="00100F4A"/>
    <w:rsid w:val="00111345"/>
    <w:rsid w:val="001941D5"/>
    <w:rsid w:val="001C798B"/>
    <w:rsid w:val="001C7EAC"/>
    <w:rsid w:val="001D142B"/>
    <w:rsid w:val="001D703F"/>
    <w:rsid w:val="001E10A2"/>
    <w:rsid w:val="00205CA4"/>
    <w:rsid w:val="002B312D"/>
    <w:rsid w:val="002C36A2"/>
    <w:rsid w:val="0032292A"/>
    <w:rsid w:val="003255E3"/>
    <w:rsid w:val="00380837"/>
    <w:rsid w:val="003B57B2"/>
    <w:rsid w:val="00423D0A"/>
    <w:rsid w:val="00423DDB"/>
    <w:rsid w:val="00435B90"/>
    <w:rsid w:val="00435D29"/>
    <w:rsid w:val="00491685"/>
    <w:rsid w:val="004C6C82"/>
    <w:rsid w:val="00513F45"/>
    <w:rsid w:val="005233E0"/>
    <w:rsid w:val="005F4F7D"/>
    <w:rsid w:val="00611F79"/>
    <w:rsid w:val="006E170F"/>
    <w:rsid w:val="00781750"/>
    <w:rsid w:val="00795953"/>
    <w:rsid w:val="007B37E1"/>
    <w:rsid w:val="007C70DC"/>
    <w:rsid w:val="007F7942"/>
    <w:rsid w:val="00846615"/>
    <w:rsid w:val="00867B8D"/>
    <w:rsid w:val="00917CFA"/>
    <w:rsid w:val="009442CE"/>
    <w:rsid w:val="00AB0B64"/>
    <w:rsid w:val="00B00E2F"/>
    <w:rsid w:val="00B051D1"/>
    <w:rsid w:val="00B138AA"/>
    <w:rsid w:val="00BF4D3C"/>
    <w:rsid w:val="00C03DC0"/>
    <w:rsid w:val="00C62243"/>
    <w:rsid w:val="00C71658"/>
    <w:rsid w:val="00CE2FE5"/>
    <w:rsid w:val="00E32DA7"/>
    <w:rsid w:val="00EB2B9D"/>
    <w:rsid w:val="00FA334D"/>
    <w:rsid w:val="00FB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B7D90"/>
  <w15:chartTrackingRefBased/>
  <w15:docId w15:val="{1BFF9135-433C-4F94-B45E-D4964104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B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B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E4A4EA-B6E7-4E00-BF2C-BD48CB4A7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82FBBB93</Template>
  <TotalTime>36</TotalTime>
  <Pages>7</Pages>
  <Words>2346</Words>
  <Characters>13378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Burgess</dc:creator>
  <cp:keywords/>
  <dc:description/>
  <cp:lastModifiedBy>Mel Burgess</cp:lastModifiedBy>
  <cp:revision>10</cp:revision>
  <dcterms:created xsi:type="dcterms:W3CDTF">2020-06-10T18:50:00Z</dcterms:created>
  <dcterms:modified xsi:type="dcterms:W3CDTF">2020-06-10T19:26:00Z</dcterms:modified>
</cp:coreProperties>
</file>